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AEB" w:rsidRPr="003E004A" w:rsidRDefault="00BB1F09" w:rsidP="005F72E4">
      <w:pPr>
        <w:rPr>
          <w:rFonts w:asciiTheme="minorHAnsi" w:hAnsiTheme="minorHAnsi" w:cstheme="minorHAnsi"/>
        </w:rPr>
      </w:pPr>
      <w:r w:rsidRPr="003E004A">
        <w:rPr>
          <w:rFonts w:asciiTheme="minorHAnsi" w:hAnsiTheme="minorHAnsi" w:cs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AF1DD15" wp14:editId="7BBB1AFC">
                <wp:simplePos x="0" y="0"/>
                <wp:positionH relativeFrom="column">
                  <wp:posOffset>3683203</wp:posOffset>
                </wp:positionH>
                <wp:positionV relativeFrom="paragraph">
                  <wp:posOffset>-6830568</wp:posOffset>
                </wp:positionV>
                <wp:extent cx="2493645" cy="5874106"/>
                <wp:effectExtent l="0" t="0" r="20955" b="12700"/>
                <wp:wrapNone/>
                <wp:docPr id="13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3645" cy="58741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316" w:rsidRDefault="00A97316" w:rsidP="00E212EA">
                            <w:pPr>
                              <w:spacing w:before="240" w:after="120"/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</w:p>
                          <w:p w:rsidR="00A97316" w:rsidRDefault="00A97316" w:rsidP="00E212EA">
                            <w:pPr>
                              <w:spacing w:before="240" w:after="120"/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</w:p>
                          <w:p w:rsidR="00E212EA" w:rsidRPr="003E004A" w:rsidRDefault="00E212EA" w:rsidP="00E212EA">
                            <w:pPr>
                              <w:spacing w:before="240" w:after="120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Safeguarding Children - the action we take to promote the welfare of children and protect them from harm - is everyone’s responsibility.</w:t>
                            </w:r>
                          </w:p>
                          <w:p w:rsidR="00E212EA" w:rsidRPr="003E004A" w:rsidRDefault="00E212EA" w:rsidP="00BB1F09">
                            <w:pPr>
                              <w:spacing w:before="240" w:after="120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IF A CHILD MAKES A DISCLOSURE OF ABUSE OR NEGLECT OR SHARES ANYTHING OF CONCERN:</w:t>
                            </w:r>
                          </w:p>
                          <w:p w:rsidR="00E212EA" w:rsidRPr="003E004A" w:rsidRDefault="00E212EA" w:rsidP="00E212EA">
                            <w:pPr>
                              <w:spacing w:before="240" w:after="120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Please do the following:</w:t>
                            </w:r>
                          </w:p>
                          <w:p w:rsidR="00E212EA" w:rsidRPr="003E004A" w:rsidRDefault="008218F9" w:rsidP="00E212E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• Listen calmly</w:t>
                            </w:r>
                          </w:p>
                          <w:p w:rsidR="00E212EA" w:rsidRPr="003E004A" w:rsidRDefault="008218F9" w:rsidP="00E212E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• </w:t>
                            </w:r>
                            <w:r w:rsidR="00EA1ACE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Write it down </w:t>
                            </w:r>
                            <w:r w:rsidR="00E212EA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afterwards so you can remember the details.</w:t>
                            </w:r>
                          </w:p>
                          <w:p w:rsidR="00E212EA" w:rsidRPr="003E004A" w:rsidRDefault="00E212EA" w:rsidP="00E212E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•</w:t>
                            </w:r>
                            <w:r w:rsidR="008218F9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Do not question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the child.</w:t>
                            </w:r>
                          </w:p>
                          <w:p w:rsidR="00E212EA" w:rsidRPr="003E004A" w:rsidRDefault="008218F9" w:rsidP="00E212E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• </w:t>
                            </w:r>
                            <w:r w:rsidR="00E212EA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Do not promise to keep it a secret.</w:t>
                            </w:r>
                          </w:p>
                          <w:p w:rsidR="00E212EA" w:rsidRPr="003E004A" w:rsidRDefault="008218F9" w:rsidP="00E212E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• </w:t>
                            </w:r>
                            <w:r w:rsidR="00E212EA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Report your concerns </w:t>
                            </w:r>
                            <w:r w:rsidR="00BB1F09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immediately </w:t>
                            </w:r>
                            <w:r w:rsidR="00E212EA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to the child’s class teacher and/or </w:t>
                            </w:r>
                            <w:r w:rsidR="00A97316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our Designated Teacher Mrs Barclay</w:t>
                            </w:r>
                            <w:r w:rsidR="00E212EA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or Mrs Ives in her absence.</w:t>
                            </w:r>
                          </w:p>
                          <w:p w:rsidR="00E212EA" w:rsidRPr="003E004A" w:rsidRDefault="00E212EA" w:rsidP="00E212E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:rsidR="00E212EA" w:rsidRPr="003E004A" w:rsidRDefault="00E212EA" w:rsidP="00E212E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Doing nothing is not an option; it is our duty to safeguard the children in our care</w:t>
                            </w:r>
                            <w:r w:rsidR="00BB1F09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at all times.</w:t>
                            </w:r>
                          </w:p>
                          <w:p w:rsidR="00BB1F09" w:rsidRDefault="00BB1F09" w:rsidP="00E212EA">
                            <w:pPr>
                              <w:pStyle w:val="NoSpacing"/>
                              <w:rPr>
                                <w:lang w:val="en-GB"/>
                              </w:rPr>
                            </w:pPr>
                          </w:p>
                          <w:p w:rsidR="00E212EA" w:rsidRDefault="00E212EA" w:rsidP="00B45E93">
                            <w:pPr>
                              <w:spacing w:before="240" w:after="120"/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</w:p>
                          <w:p w:rsidR="00E212EA" w:rsidRDefault="00E212EA" w:rsidP="00B45E93">
                            <w:pPr>
                              <w:spacing w:before="240" w:after="120"/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</w:p>
                          <w:p w:rsidR="00E212EA" w:rsidRDefault="00E212EA" w:rsidP="00B45E93">
                            <w:pPr>
                              <w:spacing w:before="240" w:after="120"/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</w:p>
                          <w:p w:rsidR="00E212EA" w:rsidRDefault="00E212EA" w:rsidP="00B45E93">
                            <w:pPr>
                              <w:spacing w:before="240" w:after="120"/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</w:p>
                          <w:p w:rsidR="00E212EA" w:rsidRDefault="00E212EA" w:rsidP="00B45E93">
                            <w:pPr>
                              <w:spacing w:before="240" w:after="120"/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</w:p>
                          <w:p w:rsidR="00E212EA" w:rsidRDefault="00E212EA" w:rsidP="00B45E93">
                            <w:pPr>
                              <w:spacing w:before="240" w:after="120"/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</w:p>
                          <w:p w:rsidR="00E212EA" w:rsidRDefault="00E212EA" w:rsidP="00B45E93">
                            <w:pPr>
                              <w:spacing w:before="240" w:after="120"/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</w:p>
                          <w:p w:rsidR="00E212EA" w:rsidRDefault="00E212EA" w:rsidP="00B45E93">
                            <w:pPr>
                              <w:spacing w:before="240" w:after="120"/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</w:p>
                          <w:p w:rsidR="00E212EA" w:rsidRDefault="00E212EA" w:rsidP="00B45E93">
                            <w:pPr>
                              <w:spacing w:before="240" w:after="120"/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</w:p>
                          <w:p w:rsidR="00A3630F" w:rsidRPr="00DA174E" w:rsidRDefault="00A3630F" w:rsidP="00B45E93">
                            <w:pPr>
                              <w:spacing w:before="240" w:after="120"/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  <w:r w:rsidRPr="00DA174E">
                              <w:rPr>
                                <w:rFonts w:ascii="SassoonPrimaryInfant" w:hAnsi="SassoonPrimaryInfant"/>
                                <w:lang w:val="en-GB"/>
                              </w:rPr>
                              <w:t>For further information regarding this leaflet</w:t>
                            </w:r>
                            <w:r w:rsidR="00B45E93">
                              <w:rPr>
                                <w:rFonts w:ascii="SassoonPrimaryInfant" w:hAnsi="SassoonPrimaryInfant"/>
                                <w:lang w:val="en-GB"/>
                              </w:rPr>
                              <w:t>,</w:t>
                            </w:r>
                            <w:r w:rsidRPr="00DA174E">
                              <w:rPr>
                                <w:rFonts w:ascii="SassoonPrimaryInfant" w:hAnsi="SassoonPrimaryInfant"/>
                                <w:lang w:val="en-GB"/>
                              </w:rPr>
                              <w:t xml:space="preserve"> please contact:</w:t>
                            </w:r>
                          </w:p>
                          <w:p w:rsidR="00A3630F" w:rsidRDefault="00A3630F" w:rsidP="00DA174E">
                            <w:pPr>
                              <w:spacing w:after="120"/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  <w:r w:rsidRPr="00DA174E">
                              <w:rPr>
                                <w:rFonts w:ascii="SassoonPrimaryInfant" w:hAnsi="SassoonPrimaryInfant"/>
                                <w:lang w:val="en-GB"/>
                              </w:rPr>
                              <w:t xml:space="preserve">Mrs </w:t>
                            </w:r>
                            <w:r w:rsidRPr="00824AEC">
                              <w:rPr>
                                <w:rFonts w:ascii="SassoonPrimaryInfant" w:hAnsi="SassoonPrimaryInfant"/>
                                <w:lang w:val="en-GB"/>
                              </w:rPr>
                              <w:t>Field o</w:t>
                            </w:r>
                            <w:r w:rsidR="00DA174E" w:rsidRPr="00824AEC">
                              <w:rPr>
                                <w:rFonts w:ascii="SassoonPrimaryInfant" w:hAnsi="SassoonPrimaryInfant"/>
                                <w:lang w:val="en-GB"/>
                              </w:rPr>
                              <w:t>r</w:t>
                            </w:r>
                            <w:r w:rsidR="00B45E93" w:rsidRPr="00824AEC">
                              <w:rPr>
                                <w:rFonts w:ascii="SassoonPrimaryInfant" w:hAnsi="SassoonPrimaryInfant"/>
                                <w:lang w:val="en-GB"/>
                              </w:rPr>
                              <w:t>,</w:t>
                            </w:r>
                            <w:r w:rsidR="00DA174E" w:rsidRPr="00824AEC">
                              <w:rPr>
                                <w:rFonts w:ascii="SassoonPrimaryInfant" w:hAnsi="SassoonPrimaryInfant"/>
                                <w:lang w:val="en-GB"/>
                              </w:rPr>
                              <w:t xml:space="preserve"> in her absence</w:t>
                            </w:r>
                            <w:r w:rsidR="00B45E93" w:rsidRPr="00824AEC">
                              <w:rPr>
                                <w:rFonts w:ascii="SassoonPrimaryInfant" w:hAnsi="SassoonPrimaryInfant"/>
                                <w:lang w:val="en-GB"/>
                              </w:rPr>
                              <w:t>,</w:t>
                            </w:r>
                            <w:r w:rsidR="00DA174E" w:rsidRPr="00824AEC">
                              <w:rPr>
                                <w:rFonts w:ascii="SassoonPrimaryInfant" w:hAnsi="SassoonPrimaryInfant"/>
                                <w:lang w:val="en-GB"/>
                              </w:rPr>
                              <w:t xml:space="preserve"> Mrs</w:t>
                            </w:r>
                            <w:r w:rsidR="00DA174E">
                              <w:rPr>
                                <w:rFonts w:ascii="SassoonPrimaryInfant" w:hAnsi="SassoonPrimaryInfant"/>
                                <w:lang w:val="en-GB"/>
                              </w:rPr>
                              <w:t xml:space="preserve"> Ives</w:t>
                            </w:r>
                            <w:r w:rsidR="00B45E93">
                              <w:rPr>
                                <w:rFonts w:ascii="SassoonPrimaryInfant" w:hAnsi="SassoonPrimaryInfant"/>
                                <w:lang w:val="en-GB"/>
                              </w:rPr>
                              <w:t>.</w:t>
                            </w:r>
                          </w:p>
                          <w:p w:rsidR="00A3630F" w:rsidRPr="00DA174E" w:rsidRDefault="00A3630F" w:rsidP="00DA174E">
                            <w:pPr>
                              <w:spacing w:after="120"/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  <w:r w:rsidRPr="00DA174E">
                              <w:rPr>
                                <w:rFonts w:ascii="SassoonPrimaryInfant" w:hAnsi="SassoonPrimaryInfant"/>
                                <w:lang w:val="en-GB"/>
                              </w:rPr>
                              <w:t>Please follow the advice in this leaflet and keep yourself and our children safe.</w:t>
                            </w:r>
                          </w:p>
                          <w:p w:rsidR="00A3630F" w:rsidRDefault="00A3630F" w:rsidP="00DA174E">
                            <w:pPr>
                              <w:spacing w:after="120"/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  <w:r w:rsidRPr="00DA174E">
                              <w:rPr>
                                <w:rFonts w:ascii="SassoonPrimaryInfant" w:hAnsi="SassoonPrimaryInfant"/>
                                <w:lang w:val="en-GB"/>
                              </w:rPr>
                              <w:t>Thank you for your co-operation.</w:t>
                            </w:r>
                          </w:p>
                          <w:p w:rsidR="00DA174E" w:rsidRDefault="00DA174E" w:rsidP="00A3630F">
                            <w:pPr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</w:p>
                          <w:p w:rsidR="00DA174E" w:rsidRPr="00DA174E" w:rsidRDefault="00DA174E" w:rsidP="00A3630F">
                            <w:pPr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</w:p>
                          <w:p w:rsidR="00A3630F" w:rsidRPr="00DA174E" w:rsidRDefault="00A3630F" w:rsidP="00A3630F">
                            <w:pPr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</w:p>
                          <w:p w:rsidR="00A3630F" w:rsidRDefault="00A3630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F1DD15" id="_x0000_t202" coordsize="21600,21600" o:spt="202" path="m,l,21600r21600,l21600,xe">
                <v:stroke joinstyle="miter"/>
                <v:path gradientshapeok="t" o:connecttype="rect"/>
              </v:shapetype>
              <v:shape id="Text Box 92" o:spid="_x0000_s1026" type="#_x0000_t202" style="position:absolute;margin-left:290pt;margin-top:-537.85pt;width:196.35pt;height:462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" strokecolor="blue">
                <v:textbox>
                  <w:txbxContent>
                    <w:p w:rsidR="00A97316" w:rsidRDefault="00A97316" w:rsidP="00E212EA">
                      <w:pPr>
                        <w:spacing w:before="240" w:after="120"/>
                        <w:rPr>
                          <w:rFonts w:ascii="SassoonPrimaryInfant" w:hAnsi="SassoonPrimaryInfant"/>
                          <w:lang w:val="en-GB"/>
                        </w:rPr>
                      </w:pPr>
                    </w:p>
                    <w:p w:rsidR="00A97316" w:rsidRDefault="00A97316" w:rsidP="00E212EA">
                      <w:pPr>
                        <w:spacing w:before="240" w:after="120"/>
                        <w:rPr>
                          <w:rFonts w:ascii="SassoonPrimaryInfant" w:hAnsi="SassoonPrimaryInfant"/>
                          <w:lang w:val="en-GB"/>
                        </w:rPr>
                      </w:pPr>
                    </w:p>
                    <w:p w:rsidR="00E212EA" w:rsidRPr="003E004A" w:rsidRDefault="00E212EA" w:rsidP="00E212EA">
                      <w:pPr>
                        <w:spacing w:before="240" w:after="120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Safeguarding Children - the action we take to promote the welfare of children and protect them from harm - is everyone’s responsibility.</w:t>
                      </w:r>
                    </w:p>
                    <w:p w:rsidR="00E212EA" w:rsidRPr="003E004A" w:rsidRDefault="00E212EA" w:rsidP="00BB1F09">
                      <w:pPr>
                        <w:spacing w:before="240" w:after="120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IF A CHILD MAKES A DISCLOSURE OF ABUSE OR NEGLECT OR SHARES ANYTHING OF CONCERN:</w:t>
                      </w:r>
                    </w:p>
                    <w:p w:rsidR="00E212EA" w:rsidRPr="003E004A" w:rsidRDefault="00E212EA" w:rsidP="00E212EA">
                      <w:pPr>
                        <w:spacing w:before="240" w:after="120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Please do the following:</w:t>
                      </w:r>
                    </w:p>
                    <w:p w:rsidR="00E212EA" w:rsidRPr="003E004A" w:rsidRDefault="008218F9" w:rsidP="00E212EA">
                      <w:pPr>
                        <w:pStyle w:val="NoSpacing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• Listen calmly</w:t>
                      </w:r>
                    </w:p>
                    <w:p w:rsidR="00E212EA" w:rsidRPr="003E004A" w:rsidRDefault="008218F9" w:rsidP="00E212EA">
                      <w:pPr>
                        <w:pStyle w:val="NoSpacing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• </w:t>
                      </w:r>
                      <w:r w:rsidR="00EA1ACE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Write it down </w:t>
                      </w:r>
                      <w:r w:rsidR="00E212EA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afterwards so you can remember the details.</w:t>
                      </w:r>
                    </w:p>
                    <w:p w:rsidR="00E212EA" w:rsidRPr="003E004A" w:rsidRDefault="00E212EA" w:rsidP="00E212EA">
                      <w:pPr>
                        <w:pStyle w:val="NoSpacing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•</w:t>
                      </w:r>
                      <w:r w:rsidR="008218F9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Do not question</w:t>
                      </w: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the child.</w:t>
                      </w:r>
                    </w:p>
                    <w:p w:rsidR="00E212EA" w:rsidRPr="003E004A" w:rsidRDefault="008218F9" w:rsidP="00E212EA">
                      <w:pPr>
                        <w:pStyle w:val="NoSpacing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• </w:t>
                      </w:r>
                      <w:r w:rsidR="00E212EA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Do not promise to keep it a secret.</w:t>
                      </w:r>
                    </w:p>
                    <w:p w:rsidR="00E212EA" w:rsidRPr="003E004A" w:rsidRDefault="008218F9" w:rsidP="00E212EA">
                      <w:pPr>
                        <w:pStyle w:val="NoSpacing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• </w:t>
                      </w:r>
                      <w:r w:rsidR="00E212EA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Report your concerns </w:t>
                      </w:r>
                      <w:r w:rsidR="00BB1F09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immediately </w:t>
                      </w:r>
                      <w:r w:rsidR="00E212EA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to the child’s class teacher and/or </w:t>
                      </w:r>
                      <w:r w:rsidR="00A97316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our Designated Teacher Mrs Barclay</w:t>
                      </w:r>
                      <w:r w:rsidR="00E212EA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or Mrs Ives in her absence.</w:t>
                      </w:r>
                    </w:p>
                    <w:p w:rsidR="00E212EA" w:rsidRPr="003E004A" w:rsidRDefault="00E212EA" w:rsidP="00E212EA">
                      <w:pPr>
                        <w:pStyle w:val="NoSpacing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:rsidR="00E212EA" w:rsidRPr="003E004A" w:rsidRDefault="00E212EA" w:rsidP="00E212EA">
                      <w:pPr>
                        <w:pStyle w:val="NoSpacing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Doing nothing is not an option; it is our duty to safeguard the children in our care</w:t>
                      </w:r>
                      <w:r w:rsidR="00BB1F09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at all times.</w:t>
                      </w:r>
                    </w:p>
                    <w:p w:rsidR="00BB1F09" w:rsidRDefault="00BB1F09" w:rsidP="00E212EA">
                      <w:pPr>
                        <w:pStyle w:val="NoSpacing"/>
                        <w:rPr>
                          <w:lang w:val="en-GB"/>
                        </w:rPr>
                      </w:pPr>
                    </w:p>
                    <w:p w:rsidR="00E212EA" w:rsidRDefault="00E212EA" w:rsidP="00B45E93">
                      <w:pPr>
                        <w:spacing w:before="240" w:after="120"/>
                        <w:rPr>
                          <w:rFonts w:ascii="SassoonPrimaryInfant" w:hAnsi="SassoonPrimaryInfant"/>
                          <w:lang w:val="en-GB"/>
                        </w:rPr>
                      </w:pPr>
                    </w:p>
                    <w:p w:rsidR="00E212EA" w:rsidRDefault="00E212EA" w:rsidP="00B45E93">
                      <w:pPr>
                        <w:spacing w:before="240" w:after="120"/>
                        <w:rPr>
                          <w:rFonts w:ascii="SassoonPrimaryInfant" w:hAnsi="SassoonPrimaryInfant"/>
                          <w:lang w:val="en-GB"/>
                        </w:rPr>
                      </w:pPr>
                    </w:p>
                    <w:p w:rsidR="00E212EA" w:rsidRDefault="00E212EA" w:rsidP="00B45E93">
                      <w:pPr>
                        <w:spacing w:before="240" w:after="120"/>
                        <w:rPr>
                          <w:rFonts w:ascii="SassoonPrimaryInfant" w:hAnsi="SassoonPrimaryInfant"/>
                          <w:lang w:val="en-GB"/>
                        </w:rPr>
                      </w:pPr>
                    </w:p>
                    <w:p w:rsidR="00E212EA" w:rsidRDefault="00E212EA" w:rsidP="00B45E93">
                      <w:pPr>
                        <w:spacing w:before="240" w:after="120"/>
                        <w:rPr>
                          <w:rFonts w:ascii="SassoonPrimaryInfant" w:hAnsi="SassoonPrimaryInfant"/>
                          <w:lang w:val="en-GB"/>
                        </w:rPr>
                      </w:pPr>
                    </w:p>
                    <w:p w:rsidR="00E212EA" w:rsidRDefault="00E212EA" w:rsidP="00B45E93">
                      <w:pPr>
                        <w:spacing w:before="240" w:after="120"/>
                        <w:rPr>
                          <w:rFonts w:ascii="SassoonPrimaryInfant" w:hAnsi="SassoonPrimaryInfant"/>
                          <w:lang w:val="en-GB"/>
                        </w:rPr>
                      </w:pPr>
                    </w:p>
                    <w:p w:rsidR="00E212EA" w:rsidRDefault="00E212EA" w:rsidP="00B45E93">
                      <w:pPr>
                        <w:spacing w:before="240" w:after="120"/>
                        <w:rPr>
                          <w:rFonts w:ascii="SassoonPrimaryInfant" w:hAnsi="SassoonPrimaryInfant"/>
                          <w:lang w:val="en-GB"/>
                        </w:rPr>
                      </w:pPr>
                    </w:p>
                    <w:p w:rsidR="00E212EA" w:rsidRDefault="00E212EA" w:rsidP="00B45E93">
                      <w:pPr>
                        <w:spacing w:before="240" w:after="120"/>
                        <w:rPr>
                          <w:rFonts w:ascii="SassoonPrimaryInfant" w:hAnsi="SassoonPrimaryInfant"/>
                          <w:lang w:val="en-GB"/>
                        </w:rPr>
                      </w:pPr>
                    </w:p>
                    <w:p w:rsidR="00E212EA" w:rsidRDefault="00E212EA" w:rsidP="00B45E93">
                      <w:pPr>
                        <w:spacing w:before="240" w:after="120"/>
                        <w:rPr>
                          <w:rFonts w:ascii="SassoonPrimaryInfant" w:hAnsi="SassoonPrimaryInfant"/>
                          <w:lang w:val="en-GB"/>
                        </w:rPr>
                      </w:pPr>
                    </w:p>
                    <w:p w:rsidR="00E212EA" w:rsidRDefault="00E212EA" w:rsidP="00B45E93">
                      <w:pPr>
                        <w:spacing w:before="240" w:after="120"/>
                        <w:rPr>
                          <w:rFonts w:ascii="SassoonPrimaryInfant" w:hAnsi="SassoonPrimaryInfant"/>
                          <w:lang w:val="en-GB"/>
                        </w:rPr>
                      </w:pPr>
                    </w:p>
                    <w:p w:rsidR="00A3630F" w:rsidRPr="00DA174E" w:rsidRDefault="00A3630F" w:rsidP="00B45E93">
                      <w:pPr>
                        <w:spacing w:before="240" w:after="120"/>
                        <w:rPr>
                          <w:rFonts w:ascii="SassoonPrimaryInfant" w:hAnsi="SassoonPrimaryInfant"/>
                          <w:lang w:val="en-GB"/>
                        </w:rPr>
                      </w:pPr>
                      <w:r w:rsidRPr="00DA174E">
                        <w:rPr>
                          <w:rFonts w:ascii="SassoonPrimaryInfant" w:hAnsi="SassoonPrimaryInfant"/>
                          <w:lang w:val="en-GB"/>
                        </w:rPr>
                        <w:t>For further information regarding this leaflet</w:t>
                      </w:r>
                      <w:r w:rsidR="00B45E93">
                        <w:rPr>
                          <w:rFonts w:ascii="SassoonPrimaryInfant" w:hAnsi="SassoonPrimaryInfant"/>
                          <w:lang w:val="en-GB"/>
                        </w:rPr>
                        <w:t>,</w:t>
                      </w:r>
                      <w:r w:rsidRPr="00DA174E">
                        <w:rPr>
                          <w:rFonts w:ascii="SassoonPrimaryInfant" w:hAnsi="SassoonPrimaryInfant"/>
                          <w:lang w:val="en-GB"/>
                        </w:rPr>
                        <w:t xml:space="preserve"> please contact:</w:t>
                      </w:r>
                    </w:p>
                    <w:p w:rsidR="00A3630F" w:rsidRDefault="00A3630F" w:rsidP="00DA174E">
                      <w:pPr>
                        <w:spacing w:after="120"/>
                        <w:rPr>
                          <w:rFonts w:ascii="SassoonPrimaryInfant" w:hAnsi="SassoonPrimaryInfant"/>
                          <w:lang w:val="en-GB"/>
                        </w:rPr>
                      </w:pPr>
                      <w:r w:rsidRPr="00DA174E">
                        <w:rPr>
                          <w:rFonts w:ascii="SassoonPrimaryInfant" w:hAnsi="SassoonPrimaryInfant"/>
                          <w:lang w:val="en-GB"/>
                        </w:rPr>
                        <w:t xml:space="preserve">Mrs </w:t>
                      </w:r>
                      <w:r w:rsidRPr="00824AEC">
                        <w:rPr>
                          <w:rFonts w:ascii="SassoonPrimaryInfant" w:hAnsi="SassoonPrimaryInfant"/>
                          <w:lang w:val="en-GB"/>
                        </w:rPr>
                        <w:t>Field o</w:t>
                      </w:r>
                      <w:r w:rsidR="00DA174E" w:rsidRPr="00824AEC">
                        <w:rPr>
                          <w:rFonts w:ascii="SassoonPrimaryInfant" w:hAnsi="SassoonPrimaryInfant"/>
                          <w:lang w:val="en-GB"/>
                        </w:rPr>
                        <w:t>r</w:t>
                      </w:r>
                      <w:r w:rsidR="00B45E93" w:rsidRPr="00824AEC">
                        <w:rPr>
                          <w:rFonts w:ascii="SassoonPrimaryInfant" w:hAnsi="SassoonPrimaryInfant"/>
                          <w:lang w:val="en-GB"/>
                        </w:rPr>
                        <w:t>,</w:t>
                      </w:r>
                      <w:r w:rsidR="00DA174E" w:rsidRPr="00824AEC">
                        <w:rPr>
                          <w:rFonts w:ascii="SassoonPrimaryInfant" w:hAnsi="SassoonPrimaryInfant"/>
                          <w:lang w:val="en-GB"/>
                        </w:rPr>
                        <w:t xml:space="preserve"> in her absence</w:t>
                      </w:r>
                      <w:r w:rsidR="00B45E93" w:rsidRPr="00824AEC">
                        <w:rPr>
                          <w:rFonts w:ascii="SassoonPrimaryInfant" w:hAnsi="SassoonPrimaryInfant"/>
                          <w:lang w:val="en-GB"/>
                        </w:rPr>
                        <w:t>,</w:t>
                      </w:r>
                      <w:r w:rsidR="00DA174E" w:rsidRPr="00824AEC">
                        <w:rPr>
                          <w:rFonts w:ascii="SassoonPrimaryInfant" w:hAnsi="SassoonPrimaryInfant"/>
                          <w:lang w:val="en-GB"/>
                        </w:rPr>
                        <w:t xml:space="preserve"> Mrs</w:t>
                      </w:r>
                      <w:r w:rsidR="00DA174E">
                        <w:rPr>
                          <w:rFonts w:ascii="SassoonPrimaryInfant" w:hAnsi="SassoonPrimaryInfant"/>
                          <w:lang w:val="en-GB"/>
                        </w:rPr>
                        <w:t xml:space="preserve"> Ives</w:t>
                      </w:r>
                      <w:r w:rsidR="00B45E93">
                        <w:rPr>
                          <w:rFonts w:ascii="SassoonPrimaryInfant" w:hAnsi="SassoonPrimaryInfant"/>
                          <w:lang w:val="en-GB"/>
                        </w:rPr>
                        <w:t>.</w:t>
                      </w:r>
                    </w:p>
                    <w:p w:rsidR="00A3630F" w:rsidRPr="00DA174E" w:rsidRDefault="00A3630F" w:rsidP="00DA174E">
                      <w:pPr>
                        <w:spacing w:after="120"/>
                        <w:rPr>
                          <w:rFonts w:ascii="SassoonPrimaryInfant" w:hAnsi="SassoonPrimaryInfant"/>
                          <w:lang w:val="en-GB"/>
                        </w:rPr>
                      </w:pPr>
                      <w:r w:rsidRPr="00DA174E">
                        <w:rPr>
                          <w:rFonts w:ascii="SassoonPrimaryInfant" w:hAnsi="SassoonPrimaryInfant"/>
                          <w:lang w:val="en-GB"/>
                        </w:rPr>
                        <w:t>Please follow the advice in this leaflet and keep yourself and our children safe.</w:t>
                      </w:r>
                    </w:p>
                    <w:p w:rsidR="00A3630F" w:rsidRDefault="00A3630F" w:rsidP="00DA174E">
                      <w:pPr>
                        <w:spacing w:after="120"/>
                        <w:rPr>
                          <w:rFonts w:ascii="SassoonPrimaryInfant" w:hAnsi="SassoonPrimaryInfant"/>
                          <w:lang w:val="en-GB"/>
                        </w:rPr>
                      </w:pPr>
                      <w:r w:rsidRPr="00DA174E">
                        <w:rPr>
                          <w:rFonts w:ascii="SassoonPrimaryInfant" w:hAnsi="SassoonPrimaryInfant"/>
                          <w:lang w:val="en-GB"/>
                        </w:rPr>
                        <w:t>Thank you for your co-operation.</w:t>
                      </w:r>
                    </w:p>
                    <w:p w:rsidR="00DA174E" w:rsidRDefault="00DA174E" w:rsidP="00A3630F">
                      <w:pPr>
                        <w:rPr>
                          <w:rFonts w:ascii="SassoonPrimaryInfant" w:hAnsi="SassoonPrimaryInfant"/>
                          <w:lang w:val="en-GB"/>
                        </w:rPr>
                      </w:pPr>
                    </w:p>
                    <w:p w:rsidR="00DA174E" w:rsidRPr="00DA174E" w:rsidRDefault="00DA174E" w:rsidP="00A3630F">
                      <w:pPr>
                        <w:rPr>
                          <w:rFonts w:ascii="SassoonPrimaryInfant" w:hAnsi="SassoonPrimaryInfant"/>
                          <w:lang w:val="en-GB"/>
                        </w:rPr>
                      </w:pPr>
                    </w:p>
                    <w:p w:rsidR="00A3630F" w:rsidRPr="00DA174E" w:rsidRDefault="00A3630F" w:rsidP="00A3630F">
                      <w:pPr>
                        <w:rPr>
                          <w:rFonts w:ascii="SassoonPrimaryInfant" w:hAnsi="SassoonPrimaryInfant"/>
                          <w:lang w:val="en-GB"/>
                        </w:rPr>
                      </w:pPr>
                    </w:p>
                    <w:p w:rsidR="00A3630F" w:rsidRDefault="00A3630F"/>
                  </w:txbxContent>
                </v:textbox>
              </v:shape>
            </w:pict>
          </mc:Fallback>
        </mc:AlternateContent>
      </w:r>
      <w:r w:rsidR="00E009D8" w:rsidRPr="003E004A">
        <w:rPr>
          <w:rFonts w:asciiTheme="minorHAnsi" w:hAnsiTheme="minorHAnsi" w:cs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738586D6" wp14:editId="6492A8F1">
                <wp:simplePos x="0" y="0"/>
                <wp:positionH relativeFrom="page">
                  <wp:posOffset>665683</wp:posOffset>
                </wp:positionH>
                <wp:positionV relativeFrom="page">
                  <wp:posOffset>804672</wp:posOffset>
                </wp:positionV>
                <wp:extent cx="2973705" cy="5670931"/>
                <wp:effectExtent l="0" t="0" r="0" b="6350"/>
                <wp:wrapNone/>
                <wp:docPr id="15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3705" cy="5670931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30A6" w:rsidRDefault="003930A6" w:rsidP="00A3630F">
                            <w:pPr>
                              <w:rPr>
                                <w:rFonts w:ascii="SassoonPrimaryInfant" w:hAnsi="SassoonPrimaryInfant"/>
                                <w:lang w:val="en-GB"/>
                              </w:rPr>
                            </w:pPr>
                          </w:p>
                          <w:p w:rsidR="00E212EA" w:rsidRDefault="00BB1F09" w:rsidP="008218F9">
                            <w:pPr>
                              <w:jc w:val="center"/>
                              <w:rPr>
                                <w:rFonts w:ascii="Calibri" w:hAnsi="Calibri" w:cs="Calibri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Cs w:val="28"/>
                              </w:rPr>
                              <w:t xml:space="preserve">At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szCs w:val="28"/>
                              </w:rPr>
                              <w:t>Ashfield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szCs w:val="28"/>
                              </w:rPr>
                              <w:t xml:space="preserve"> Infant and Nursery</w:t>
                            </w:r>
                            <w:r w:rsidR="00E212EA"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 xml:space="preserve"> </w:t>
                            </w:r>
                            <w:r w:rsidR="008218F9"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>School,</w:t>
                            </w:r>
                            <w:r w:rsidR="00E212EA"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 xml:space="preserve"> we are very proud and fortunate to have a very dedicated and supportive school community.  At our school the staff, governors, parents and </w:t>
                            </w:r>
                            <w:proofErr w:type="spellStart"/>
                            <w:r w:rsidR="00E212EA"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>carers</w:t>
                            </w:r>
                            <w:proofErr w:type="spellEnd"/>
                            <w:r w:rsidR="00E212EA"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 xml:space="preserve"> all </w:t>
                            </w:r>
                            <w:proofErr w:type="spellStart"/>
                            <w:r w:rsidR="00E212EA"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>recognise</w:t>
                            </w:r>
                            <w:proofErr w:type="spellEnd"/>
                            <w:r w:rsidR="00E212EA"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 xml:space="preserve"> that the education of our children is a partnership between us.</w:t>
                            </w:r>
                          </w:p>
                          <w:p w:rsidR="00E212EA" w:rsidRDefault="00E212EA" w:rsidP="008218F9">
                            <w:pPr>
                              <w:jc w:val="center"/>
                              <w:rPr>
                                <w:rFonts w:ascii="Calibri" w:hAnsi="Calibri" w:cs="Calibri"/>
                                <w:szCs w:val="28"/>
                              </w:rPr>
                            </w:pPr>
                          </w:p>
                          <w:p w:rsidR="00E212EA" w:rsidRDefault="00E212EA" w:rsidP="008218F9">
                            <w:pPr>
                              <w:jc w:val="center"/>
                              <w:rPr>
                                <w:rFonts w:ascii="Calibri" w:hAnsi="Calibri" w:cs="Calibri"/>
                                <w:szCs w:val="28"/>
                              </w:rPr>
                            </w:pPr>
                            <w:r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 xml:space="preserve">We expect our school community to respect our school ethos, keep our school tidy, set a good example of their own </w:t>
                            </w:r>
                            <w:proofErr w:type="spellStart"/>
                            <w:r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>behaviour</w:t>
                            </w:r>
                            <w:proofErr w:type="spellEnd"/>
                            <w:r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 xml:space="preserve"> both on school premises and when accompanying classes on school visits.</w:t>
                            </w:r>
                          </w:p>
                          <w:p w:rsidR="00E212EA" w:rsidRDefault="00E212EA" w:rsidP="008218F9">
                            <w:pPr>
                              <w:jc w:val="center"/>
                              <w:rPr>
                                <w:rFonts w:ascii="Calibri" w:hAnsi="Calibri" w:cs="Calibri"/>
                                <w:szCs w:val="28"/>
                              </w:rPr>
                            </w:pPr>
                          </w:p>
                          <w:p w:rsidR="00E212EA" w:rsidRDefault="00E212EA" w:rsidP="008218F9">
                            <w:pPr>
                              <w:jc w:val="center"/>
                              <w:rPr>
                                <w:rFonts w:ascii="Calibri" w:hAnsi="Calibri" w:cs="Calibri"/>
                                <w:szCs w:val="28"/>
                              </w:rPr>
                            </w:pPr>
                            <w:r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 xml:space="preserve">This Code of Conduct </w:t>
                            </w:r>
                            <w:r w:rsidR="00BB1F09">
                              <w:rPr>
                                <w:rFonts w:ascii="Calibri" w:hAnsi="Calibri" w:cs="Calibri"/>
                                <w:szCs w:val="28"/>
                              </w:rPr>
                              <w:t xml:space="preserve">summary </w:t>
                            </w:r>
                            <w:r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>is designed to give clear guidance on the stan</w:t>
                            </w:r>
                            <w:r w:rsidR="00BB1F09">
                              <w:rPr>
                                <w:rFonts w:ascii="Calibri" w:hAnsi="Calibri" w:cs="Calibri"/>
                                <w:szCs w:val="28"/>
                              </w:rPr>
                              <w:t xml:space="preserve">dards of </w:t>
                            </w:r>
                            <w:proofErr w:type="spellStart"/>
                            <w:r w:rsidR="00BB1F09">
                              <w:rPr>
                                <w:rFonts w:ascii="Calibri" w:hAnsi="Calibri" w:cs="Calibri"/>
                                <w:szCs w:val="28"/>
                              </w:rPr>
                              <w:t>behaviour</w:t>
                            </w:r>
                            <w:proofErr w:type="spellEnd"/>
                            <w:r w:rsidR="00BB1F09">
                              <w:rPr>
                                <w:rFonts w:ascii="Calibri" w:hAnsi="Calibri" w:cs="Calibri"/>
                                <w:szCs w:val="28"/>
                              </w:rPr>
                              <w:t xml:space="preserve"> all volunteers</w:t>
                            </w:r>
                            <w:r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 xml:space="preserve"> working with children in our school are expect</w:t>
                            </w:r>
                            <w:r w:rsidR="00BB1F09">
                              <w:rPr>
                                <w:rFonts w:ascii="Calibri" w:hAnsi="Calibri" w:cs="Calibri"/>
                                <w:szCs w:val="28"/>
                              </w:rPr>
                              <w:t>ed to observe.  Adults</w:t>
                            </w:r>
                            <w:r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 xml:space="preserve"> are role </w:t>
                            </w:r>
                            <w:r w:rsidR="008218F9"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>models, are in a unique position of influence,</w:t>
                            </w:r>
                            <w:r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 xml:space="preserve"> and must adhere to </w:t>
                            </w:r>
                            <w:proofErr w:type="spellStart"/>
                            <w:r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>behaviour</w:t>
                            </w:r>
                            <w:proofErr w:type="spellEnd"/>
                            <w:r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 xml:space="preserve"> that sets a good example to all the pupils within the school.  As a member of a</w:t>
                            </w:r>
                            <w:r w:rsidR="008218F9">
                              <w:rPr>
                                <w:rFonts w:ascii="Calibri" w:hAnsi="Calibri" w:cs="Calibri"/>
                                <w:szCs w:val="28"/>
                              </w:rPr>
                              <w:t xml:space="preserve"> school community, every adult</w:t>
                            </w:r>
                            <w:r w:rsidRPr="00E212EA">
                              <w:rPr>
                                <w:rFonts w:ascii="Calibri" w:hAnsi="Calibri" w:cs="Calibri"/>
                                <w:szCs w:val="28"/>
                              </w:rPr>
                              <w:t xml:space="preserve"> has an individual responsibility to maintain their reputation and the reputation of the school</w:t>
                            </w:r>
                            <w:r w:rsidR="00BB1F09">
                              <w:rPr>
                                <w:rFonts w:ascii="Calibri" w:hAnsi="Calibri" w:cs="Calibri"/>
                                <w:szCs w:val="28"/>
                              </w:rPr>
                              <w:t>.</w:t>
                            </w:r>
                          </w:p>
                          <w:p w:rsidR="00BB1F09" w:rsidRPr="003E004A" w:rsidRDefault="00BB1F09" w:rsidP="008218F9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i/>
                                <w:szCs w:val="28"/>
                              </w:rPr>
                            </w:pPr>
                            <w:r w:rsidRPr="003E004A">
                              <w:rPr>
                                <w:rFonts w:ascii="Calibri" w:hAnsi="Calibri" w:cs="Calibri"/>
                                <w:b/>
                                <w:i/>
                                <w:szCs w:val="28"/>
                              </w:rPr>
                              <w:t>Our full Code of Conduct for Staff, Governors and All Adults is available on request and on our website.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8586D6" id="Text Box 70" o:spid="_x0000_s1027" type="#_x0000_t202" style="position:absolute;margin-left:52.4pt;margin-top:63.35pt;width:234.15pt;height:446.55pt;z-index: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" fillcolor="#b6dde8" stroked="f" strokecolor="blue">
                <v:textbox>
                  <w:txbxContent>
                    <w:p w:rsidR="003930A6" w:rsidRDefault="003930A6" w:rsidP="00A3630F">
                      <w:pPr>
                        <w:rPr>
                          <w:rFonts w:ascii="SassoonPrimaryInfant" w:hAnsi="SassoonPrimaryInfant"/>
                          <w:lang w:val="en-GB"/>
                        </w:rPr>
                      </w:pPr>
                    </w:p>
                    <w:p w:rsidR="00E212EA" w:rsidRDefault="00BB1F09" w:rsidP="008218F9">
                      <w:pPr>
                        <w:jc w:val="center"/>
                        <w:rPr>
                          <w:rFonts w:ascii="Calibri" w:hAnsi="Calibri" w:cs="Calibri"/>
                          <w:szCs w:val="28"/>
                        </w:rPr>
                      </w:pPr>
                      <w:r>
                        <w:rPr>
                          <w:rFonts w:ascii="Calibri" w:hAnsi="Calibri" w:cs="Calibri"/>
                          <w:szCs w:val="28"/>
                        </w:rPr>
                        <w:t xml:space="preserve">At </w:t>
                      </w:r>
                      <w:proofErr w:type="spellStart"/>
                      <w:r>
                        <w:rPr>
                          <w:rFonts w:ascii="Calibri" w:hAnsi="Calibri" w:cs="Calibri"/>
                          <w:szCs w:val="28"/>
                        </w:rPr>
                        <w:t>Ashfield</w:t>
                      </w:r>
                      <w:proofErr w:type="spellEnd"/>
                      <w:r>
                        <w:rPr>
                          <w:rFonts w:ascii="Calibri" w:hAnsi="Calibri" w:cs="Calibri"/>
                          <w:szCs w:val="28"/>
                        </w:rPr>
                        <w:t xml:space="preserve"> Infant and Nursery</w:t>
                      </w:r>
                      <w:r w:rsidR="00E212EA" w:rsidRPr="00E212EA">
                        <w:rPr>
                          <w:rFonts w:ascii="Calibri" w:hAnsi="Calibri" w:cs="Calibri"/>
                          <w:szCs w:val="28"/>
                        </w:rPr>
                        <w:t xml:space="preserve"> </w:t>
                      </w:r>
                      <w:r w:rsidR="008218F9" w:rsidRPr="00E212EA">
                        <w:rPr>
                          <w:rFonts w:ascii="Calibri" w:hAnsi="Calibri" w:cs="Calibri"/>
                          <w:szCs w:val="28"/>
                        </w:rPr>
                        <w:t>School,</w:t>
                      </w:r>
                      <w:r w:rsidR="00E212EA" w:rsidRPr="00E212EA">
                        <w:rPr>
                          <w:rFonts w:ascii="Calibri" w:hAnsi="Calibri" w:cs="Calibri"/>
                          <w:szCs w:val="28"/>
                        </w:rPr>
                        <w:t xml:space="preserve"> we are very proud and fortunate to have a very dedicated and supportive school community.  At our school the staff, governors, parents and </w:t>
                      </w:r>
                      <w:proofErr w:type="spellStart"/>
                      <w:r w:rsidR="00E212EA" w:rsidRPr="00E212EA">
                        <w:rPr>
                          <w:rFonts w:ascii="Calibri" w:hAnsi="Calibri" w:cs="Calibri"/>
                          <w:szCs w:val="28"/>
                        </w:rPr>
                        <w:t>carers</w:t>
                      </w:r>
                      <w:proofErr w:type="spellEnd"/>
                      <w:r w:rsidR="00E212EA" w:rsidRPr="00E212EA">
                        <w:rPr>
                          <w:rFonts w:ascii="Calibri" w:hAnsi="Calibri" w:cs="Calibri"/>
                          <w:szCs w:val="28"/>
                        </w:rPr>
                        <w:t xml:space="preserve"> all </w:t>
                      </w:r>
                      <w:proofErr w:type="spellStart"/>
                      <w:r w:rsidR="00E212EA" w:rsidRPr="00E212EA">
                        <w:rPr>
                          <w:rFonts w:ascii="Calibri" w:hAnsi="Calibri" w:cs="Calibri"/>
                          <w:szCs w:val="28"/>
                        </w:rPr>
                        <w:t>recognise</w:t>
                      </w:r>
                      <w:proofErr w:type="spellEnd"/>
                      <w:r w:rsidR="00E212EA" w:rsidRPr="00E212EA">
                        <w:rPr>
                          <w:rFonts w:ascii="Calibri" w:hAnsi="Calibri" w:cs="Calibri"/>
                          <w:szCs w:val="28"/>
                        </w:rPr>
                        <w:t xml:space="preserve"> that the education of our children is a partnership between us.</w:t>
                      </w:r>
                    </w:p>
                    <w:p w:rsidR="00E212EA" w:rsidRDefault="00E212EA" w:rsidP="008218F9">
                      <w:pPr>
                        <w:jc w:val="center"/>
                        <w:rPr>
                          <w:rFonts w:ascii="Calibri" w:hAnsi="Calibri" w:cs="Calibri"/>
                          <w:szCs w:val="28"/>
                        </w:rPr>
                      </w:pPr>
                    </w:p>
                    <w:p w:rsidR="00E212EA" w:rsidRDefault="00E212EA" w:rsidP="008218F9">
                      <w:pPr>
                        <w:jc w:val="center"/>
                        <w:rPr>
                          <w:rFonts w:ascii="Calibri" w:hAnsi="Calibri" w:cs="Calibri"/>
                          <w:szCs w:val="28"/>
                        </w:rPr>
                      </w:pPr>
                      <w:r w:rsidRPr="00E212EA">
                        <w:rPr>
                          <w:rFonts w:ascii="Calibri" w:hAnsi="Calibri" w:cs="Calibri"/>
                          <w:szCs w:val="28"/>
                        </w:rPr>
                        <w:t xml:space="preserve">We expect our school community to respect our school ethos, keep our school tidy, set a good example of their own </w:t>
                      </w:r>
                      <w:proofErr w:type="spellStart"/>
                      <w:r w:rsidRPr="00E212EA">
                        <w:rPr>
                          <w:rFonts w:ascii="Calibri" w:hAnsi="Calibri" w:cs="Calibri"/>
                          <w:szCs w:val="28"/>
                        </w:rPr>
                        <w:t>behaviour</w:t>
                      </w:r>
                      <w:proofErr w:type="spellEnd"/>
                      <w:r w:rsidRPr="00E212EA">
                        <w:rPr>
                          <w:rFonts w:ascii="Calibri" w:hAnsi="Calibri" w:cs="Calibri"/>
                          <w:szCs w:val="28"/>
                        </w:rPr>
                        <w:t xml:space="preserve"> both on school premises and when accompanying classes on school visits.</w:t>
                      </w:r>
                    </w:p>
                    <w:p w:rsidR="00E212EA" w:rsidRDefault="00E212EA" w:rsidP="008218F9">
                      <w:pPr>
                        <w:jc w:val="center"/>
                        <w:rPr>
                          <w:rFonts w:ascii="Calibri" w:hAnsi="Calibri" w:cs="Calibri"/>
                          <w:szCs w:val="28"/>
                        </w:rPr>
                      </w:pPr>
                    </w:p>
                    <w:p w:rsidR="00E212EA" w:rsidRDefault="00E212EA" w:rsidP="008218F9">
                      <w:pPr>
                        <w:jc w:val="center"/>
                        <w:rPr>
                          <w:rFonts w:ascii="Calibri" w:hAnsi="Calibri" w:cs="Calibri"/>
                          <w:szCs w:val="28"/>
                        </w:rPr>
                      </w:pPr>
                      <w:r w:rsidRPr="00E212EA">
                        <w:rPr>
                          <w:rFonts w:ascii="Calibri" w:hAnsi="Calibri" w:cs="Calibri"/>
                          <w:szCs w:val="28"/>
                        </w:rPr>
                        <w:t xml:space="preserve">This Code of Conduct </w:t>
                      </w:r>
                      <w:r w:rsidR="00BB1F09">
                        <w:rPr>
                          <w:rFonts w:ascii="Calibri" w:hAnsi="Calibri" w:cs="Calibri"/>
                          <w:szCs w:val="28"/>
                        </w:rPr>
                        <w:t xml:space="preserve">summary </w:t>
                      </w:r>
                      <w:r w:rsidRPr="00E212EA">
                        <w:rPr>
                          <w:rFonts w:ascii="Calibri" w:hAnsi="Calibri" w:cs="Calibri"/>
                          <w:szCs w:val="28"/>
                        </w:rPr>
                        <w:t>is designed to give clear guidance on the stan</w:t>
                      </w:r>
                      <w:r w:rsidR="00BB1F09">
                        <w:rPr>
                          <w:rFonts w:ascii="Calibri" w:hAnsi="Calibri" w:cs="Calibri"/>
                          <w:szCs w:val="28"/>
                        </w:rPr>
                        <w:t xml:space="preserve">dards of </w:t>
                      </w:r>
                      <w:proofErr w:type="spellStart"/>
                      <w:r w:rsidR="00BB1F09">
                        <w:rPr>
                          <w:rFonts w:ascii="Calibri" w:hAnsi="Calibri" w:cs="Calibri"/>
                          <w:szCs w:val="28"/>
                        </w:rPr>
                        <w:t>behaviour</w:t>
                      </w:r>
                      <w:proofErr w:type="spellEnd"/>
                      <w:r w:rsidR="00BB1F09">
                        <w:rPr>
                          <w:rFonts w:ascii="Calibri" w:hAnsi="Calibri" w:cs="Calibri"/>
                          <w:szCs w:val="28"/>
                        </w:rPr>
                        <w:t xml:space="preserve"> all volunteers</w:t>
                      </w:r>
                      <w:r w:rsidRPr="00E212EA">
                        <w:rPr>
                          <w:rFonts w:ascii="Calibri" w:hAnsi="Calibri" w:cs="Calibri"/>
                          <w:szCs w:val="28"/>
                        </w:rPr>
                        <w:t xml:space="preserve"> working with children in our school are expect</w:t>
                      </w:r>
                      <w:r w:rsidR="00BB1F09">
                        <w:rPr>
                          <w:rFonts w:ascii="Calibri" w:hAnsi="Calibri" w:cs="Calibri"/>
                          <w:szCs w:val="28"/>
                        </w:rPr>
                        <w:t>ed to observe.  Adults</w:t>
                      </w:r>
                      <w:r w:rsidRPr="00E212EA">
                        <w:rPr>
                          <w:rFonts w:ascii="Calibri" w:hAnsi="Calibri" w:cs="Calibri"/>
                          <w:szCs w:val="28"/>
                        </w:rPr>
                        <w:t xml:space="preserve"> are role </w:t>
                      </w:r>
                      <w:r w:rsidR="008218F9" w:rsidRPr="00E212EA">
                        <w:rPr>
                          <w:rFonts w:ascii="Calibri" w:hAnsi="Calibri" w:cs="Calibri"/>
                          <w:szCs w:val="28"/>
                        </w:rPr>
                        <w:t>models, are in a unique position of influence,</w:t>
                      </w:r>
                      <w:r w:rsidRPr="00E212EA">
                        <w:rPr>
                          <w:rFonts w:ascii="Calibri" w:hAnsi="Calibri" w:cs="Calibri"/>
                          <w:szCs w:val="28"/>
                        </w:rPr>
                        <w:t xml:space="preserve"> and must adhere to </w:t>
                      </w:r>
                      <w:proofErr w:type="spellStart"/>
                      <w:r w:rsidRPr="00E212EA">
                        <w:rPr>
                          <w:rFonts w:ascii="Calibri" w:hAnsi="Calibri" w:cs="Calibri"/>
                          <w:szCs w:val="28"/>
                        </w:rPr>
                        <w:t>behaviour</w:t>
                      </w:r>
                      <w:proofErr w:type="spellEnd"/>
                      <w:r w:rsidRPr="00E212EA">
                        <w:rPr>
                          <w:rFonts w:ascii="Calibri" w:hAnsi="Calibri" w:cs="Calibri"/>
                          <w:szCs w:val="28"/>
                        </w:rPr>
                        <w:t xml:space="preserve"> that sets a good example to all the pupils within the school.  As a member of a</w:t>
                      </w:r>
                      <w:r w:rsidR="008218F9">
                        <w:rPr>
                          <w:rFonts w:ascii="Calibri" w:hAnsi="Calibri" w:cs="Calibri"/>
                          <w:szCs w:val="28"/>
                        </w:rPr>
                        <w:t xml:space="preserve"> school community, every adult</w:t>
                      </w:r>
                      <w:r w:rsidRPr="00E212EA">
                        <w:rPr>
                          <w:rFonts w:ascii="Calibri" w:hAnsi="Calibri" w:cs="Calibri"/>
                          <w:szCs w:val="28"/>
                        </w:rPr>
                        <w:t xml:space="preserve"> has an individual responsibility to maintain their reputation and the reputation of the school</w:t>
                      </w:r>
                      <w:r w:rsidR="00BB1F09">
                        <w:rPr>
                          <w:rFonts w:ascii="Calibri" w:hAnsi="Calibri" w:cs="Calibri"/>
                          <w:szCs w:val="28"/>
                        </w:rPr>
                        <w:t>.</w:t>
                      </w:r>
                    </w:p>
                    <w:p w:rsidR="00BB1F09" w:rsidRPr="003E004A" w:rsidRDefault="00BB1F09" w:rsidP="008218F9">
                      <w:pPr>
                        <w:jc w:val="center"/>
                        <w:rPr>
                          <w:rFonts w:ascii="Calibri" w:hAnsi="Calibri" w:cs="Calibri"/>
                          <w:b/>
                          <w:i/>
                          <w:szCs w:val="28"/>
                        </w:rPr>
                      </w:pPr>
                      <w:r w:rsidRPr="003E004A">
                        <w:rPr>
                          <w:rFonts w:ascii="Calibri" w:hAnsi="Calibri" w:cs="Calibri"/>
                          <w:b/>
                          <w:i/>
                          <w:szCs w:val="28"/>
                        </w:rPr>
                        <w:t>Our full Code of Conduct for Staff, Governors and All Adults is available on request and on our website.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09D8" w:rsidRPr="003E004A">
        <w:rPr>
          <w:rFonts w:asciiTheme="minorHAnsi" w:hAnsiTheme="minorHAnsi" w:cs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9680049" wp14:editId="55DFEF72">
                <wp:simplePos x="0" y="0"/>
                <wp:positionH relativeFrom="page">
                  <wp:posOffset>660705</wp:posOffset>
                </wp:positionH>
                <wp:positionV relativeFrom="page">
                  <wp:posOffset>390424</wp:posOffset>
                </wp:positionV>
                <wp:extent cx="3027045" cy="274320"/>
                <wp:effectExtent l="9525" t="17780" r="11430" b="12700"/>
                <wp:wrapNone/>
                <wp:docPr id="14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7045" cy="27432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8AB9AB" id="Rectangle 77" o:spid="_x0000_s1026" style="position:absolute;margin-left:52pt;margin-top:30.75pt;width:238.35pt;height:21.6pt;z-index: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" fillcolor="blue" strokecolor="yellow" strokeweight="1.5pt">
                <w10:wrap anchorx="page" anchory="page"/>
              </v:rect>
            </w:pict>
          </mc:Fallback>
        </mc:AlternateContent>
      </w:r>
      <w:r w:rsidR="002422DB" w:rsidRPr="003E004A">
        <w:rPr>
          <w:rFonts w:asciiTheme="minorHAnsi" w:hAnsiTheme="minorHAnsi" w:cstheme="minorHAnsi"/>
          <w:noProof/>
          <w:lang w:val="en-GB" w:eastAsia="en-GB"/>
        </w:rPr>
        <w:drawing>
          <wp:anchor distT="0" distB="0" distL="114300" distR="114300" simplePos="0" relativeHeight="251675648" behindDoc="0" locked="0" layoutInCell="1" allowOverlap="1" wp14:anchorId="540723C4" wp14:editId="30F3F789">
            <wp:simplePos x="0" y="0"/>
            <wp:positionH relativeFrom="page">
              <wp:posOffset>5034915</wp:posOffset>
            </wp:positionH>
            <wp:positionV relativeFrom="page">
              <wp:posOffset>6530340</wp:posOffset>
            </wp:positionV>
            <wp:extent cx="798830" cy="715645"/>
            <wp:effectExtent l="19050" t="19050" r="20320" b="27305"/>
            <wp:wrapNone/>
            <wp:docPr id="91" name="Picture 91" descr="ne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new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71564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22DB" w:rsidRPr="003E004A">
        <w:rPr>
          <w:rFonts w:asciiTheme="minorHAnsi" w:hAnsiTheme="minorHAnsi" w:cs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6B390DBC" wp14:editId="06D0E13B">
                <wp:simplePos x="0" y="0"/>
                <wp:positionH relativeFrom="page">
                  <wp:posOffset>7729268</wp:posOffset>
                </wp:positionH>
                <wp:positionV relativeFrom="page">
                  <wp:posOffset>3881887</wp:posOffset>
                </wp:positionV>
                <wp:extent cx="2482215" cy="1647645"/>
                <wp:effectExtent l="38100" t="38100" r="32385" b="29210"/>
                <wp:wrapSquare wrapText="bothSides"/>
                <wp:docPr id="12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2215" cy="1647645"/>
                        </a:xfrm>
                        <a:prstGeom prst="rect">
                          <a:avLst/>
                        </a:prstGeom>
                        <a:solidFill>
                          <a:srgbClr val="B8CCE4"/>
                        </a:solidFill>
                        <a:ln w="76200" cmpd="thickThin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2156" w:rsidRPr="003E004A" w:rsidRDefault="00E009D8" w:rsidP="0022215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sz w:val="44"/>
                                <w:lang w:val="en-GB"/>
                              </w:rPr>
                              <w:t>Code of Conduct for</w:t>
                            </w:r>
                            <w:r w:rsidR="00B45E93" w:rsidRPr="003E004A">
                              <w:rPr>
                                <w:rFonts w:asciiTheme="minorHAnsi" w:hAnsiTheme="minorHAnsi" w:cstheme="minorHAnsi"/>
                                <w:b/>
                                <w:sz w:val="44"/>
                                <w:lang w:val="en-GB"/>
                              </w:rPr>
                              <w:t xml:space="preserve"> </w:t>
                            </w:r>
                            <w:r w:rsidR="00222156" w:rsidRPr="003E004A">
                              <w:rPr>
                                <w:rFonts w:asciiTheme="minorHAnsi" w:hAnsiTheme="minorHAnsi" w:cstheme="minorHAnsi"/>
                                <w:b/>
                                <w:sz w:val="44"/>
                                <w:lang w:val="en-GB"/>
                              </w:rPr>
                              <w:t>Volunteers</w:t>
                            </w:r>
                            <w:r w:rsidR="003930A6" w:rsidRPr="003E004A">
                              <w:rPr>
                                <w:rFonts w:asciiTheme="minorHAnsi" w:hAnsiTheme="minorHAnsi" w:cstheme="minorHAnsi"/>
                                <w:b/>
                                <w:sz w:val="44"/>
                                <w:lang w:val="en-GB"/>
                              </w:rPr>
                              <w:t xml:space="preserve"> and Students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90DBC" id="Text Box 90" o:spid="_x0000_s1028" type="#_x0000_t202" style="position:absolute;margin-left:608.6pt;margin-top:305.65pt;width:195.45pt;height:129.7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" o:allowincell="f" fillcolor="#b8cce4" strokecolor="#002060" strokeweight="6pt">
                <v:stroke linestyle="thickThin"/>
                <v:textbox inset="10.8pt,7.2pt,10.8pt,7.2pt">
                  <w:txbxContent>
                    <w:p w:rsidR="00222156" w:rsidRPr="003E004A" w:rsidRDefault="00E009D8" w:rsidP="0022215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i/>
                          <w:iCs/>
                          <w:sz w:val="28"/>
                          <w:szCs w:val="28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b/>
                          <w:sz w:val="44"/>
                          <w:lang w:val="en-GB"/>
                        </w:rPr>
                        <w:t>Code of Conduct for</w:t>
                      </w:r>
                      <w:r w:rsidR="00B45E93" w:rsidRPr="003E004A">
                        <w:rPr>
                          <w:rFonts w:asciiTheme="minorHAnsi" w:hAnsiTheme="minorHAnsi" w:cstheme="minorHAnsi"/>
                          <w:b/>
                          <w:sz w:val="44"/>
                          <w:lang w:val="en-GB"/>
                        </w:rPr>
                        <w:t xml:space="preserve"> </w:t>
                      </w:r>
                      <w:r w:rsidR="00222156" w:rsidRPr="003E004A">
                        <w:rPr>
                          <w:rFonts w:asciiTheme="minorHAnsi" w:hAnsiTheme="minorHAnsi" w:cstheme="minorHAnsi"/>
                          <w:b/>
                          <w:sz w:val="44"/>
                          <w:lang w:val="en-GB"/>
                        </w:rPr>
                        <w:t>Volunteers</w:t>
                      </w:r>
                      <w:r w:rsidR="003930A6" w:rsidRPr="003E004A">
                        <w:rPr>
                          <w:rFonts w:asciiTheme="minorHAnsi" w:hAnsiTheme="minorHAnsi" w:cstheme="minorHAnsi"/>
                          <w:b/>
                          <w:sz w:val="44"/>
                          <w:lang w:val="en-GB"/>
                        </w:rPr>
                        <w:t xml:space="preserve"> and Students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2422DB" w:rsidRPr="003E004A">
        <w:rPr>
          <w:rFonts w:asciiTheme="minorHAnsi" w:hAnsiTheme="minorHAnsi" w:cstheme="minorHAnsi"/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 wp14:anchorId="165D588C" wp14:editId="161AAA9C">
            <wp:simplePos x="0" y="0"/>
            <wp:positionH relativeFrom="page">
              <wp:posOffset>8201025</wp:posOffset>
            </wp:positionH>
            <wp:positionV relativeFrom="page">
              <wp:posOffset>2385060</wp:posOffset>
            </wp:positionV>
            <wp:extent cx="1366520" cy="1224280"/>
            <wp:effectExtent l="57150" t="57150" r="62230" b="52070"/>
            <wp:wrapNone/>
            <wp:docPr id="89" name="Picture 89" descr="ne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new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122428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22DB" w:rsidRPr="003E004A">
        <w:rPr>
          <w:rFonts w:asciiTheme="minorHAnsi" w:hAnsiTheme="minorHAnsi" w:cs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80FDB8C" wp14:editId="3366382B">
                <wp:simplePos x="0" y="0"/>
                <wp:positionH relativeFrom="page">
                  <wp:posOffset>7712015</wp:posOffset>
                </wp:positionH>
                <wp:positionV relativeFrom="page">
                  <wp:posOffset>5736566</wp:posOffset>
                </wp:positionV>
                <wp:extent cx="2482215" cy="1794294"/>
                <wp:effectExtent l="0" t="0" r="0" b="0"/>
                <wp:wrapNone/>
                <wp:docPr id="11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2215" cy="179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CC99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51B12" w:rsidRPr="003E004A" w:rsidRDefault="003930A6" w:rsidP="002422DB">
                            <w:pPr>
                              <w:pStyle w:val="BodyText2"/>
                              <w:spacing w:after="0" w:line="240" w:lineRule="auto"/>
                              <w:jc w:val="left"/>
                              <w:rPr>
                                <w:rFonts w:ascii="Calibri" w:hAnsi="Calibri" w:cs="Calibri"/>
                                <w:sz w:val="36"/>
                                <w:szCs w:val="24"/>
                                <w:lang w:val="en-GB"/>
                              </w:rPr>
                            </w:pPr>
                            <w:r w:rsidRPr="003E004A">
                              <w:rPr>
                                <w:rFonts w:ascii="Calibri" w:hAnsi="Calibri" w:cs="Calibri"/>
                                <w:sz w:val="36"/>
                                <w:szCs w:val="24"/>
                                <w:lang w:val="en-GB"/>
                              </w:rPr>
                              <w:t xml:space="preserve">         </w:t>
                            </w:r>
                            <w:r w:rsidR="00222156" w:rsidRPr="003E004A">
                              <w:rPr>
                                <w:rFonts w:ascii="Calibri" w:hAnsi="Calibri" w:cs="Calibri"/>
                                <w:sz w:val="36"/>
                                <w:szCs w:val="24"/>
                                <w:lang w:val="en-GB"/>
                              </w:rPr>
                              <w:t>Newlands Lane</w:t>
                            </w:r>
                          </w:p>
                          <w:p w:rsidR="00222156" w:rsidRPr="003E004A" w:rsidRDefault="00222156" w:rsidP="00222156">
                            <w:pPr>
                              <w:pStyle w:val="BodyText2"/>
                              <w:spacing w:after="0" w:line="240" w:lineRule="auto"/>
                              <w:rPr>
                                <w:rFonts w:ascii="Calibri" w:hAnsi="Calibri" w:cs="Calibri"/>
                                <w:sz w:val="36"/>
                                <w:szCs w:val="24"/>
                                <w:lang w:val="en-GB"/>
                              </w:rPr>
                            </w:pPr>
                            <w:r w:rsidRPr="003E004A">
                              <w:rPr>
                                <w:rFonts w:ascii="Calibri" w:hAnsi="Calibri" w:cs="Calibri"/>
                                <w:sz w:val="36"/>
                                <w:szCs w:val="24"/>
                                <w:lang w:val="en-GB"/>
                              </w:rPr>
                              <w:t>Workington</w:t>
                            </w:r>
                          </w:p>
                          <w:p w:rsidR="00222156" w:rsidRPr="003E004A" w:rsidRDefault="00222156" w:rsidP="00222156">
                            <w:pPr>
                              <w:pStyle w:val="BodyText2"/>
                              <w:spacing w:after="0" w:line="240" w:lineRule="auto"/>
                              <w:rPr>
                                <w:rFonts w:ascii="Calibri" w:hAnsi="Calibri" w:cs="Calibri"/>
                                <w:sz w:val="36"/>
                                <w:szCs w:val="24"/>
                                <w:lang w:val="en-GB"/>
                              </w:rPr>
                            </w:pPr>
                            <w:r w:rsidRPr="003E004A">
                              <w:rPr>
                                <w:rFonts w:ascii="Calibri" w:hAnsi="Calibri" w:cs="Calibri"/>
                                <w:sz w:val="36"/>
                                <w:szCs w:val="24"/>
                                <w:lang w:val="en-GB"/>
                              </w:rPr>
                              <w:t>CA14 3JG</w:t>
                            </w:r>
                          </w:p>
                          <w:p w:rsidR="00222156" w:rsidRPr="003E004A" w:rsidRDefault="00222156" w:rsidP="00222156">
                            <w:pPr>
                              <w:pStyle w:val="BodyText2"/>
                              <w:spacing w:after="0" w:line="240" w:lineRule="auto"/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:rsidR="00222156" w:rsidRPr="003E004A" w:rsidRDefault="00BB3060" w:rsidP="00222156">
                            <w:pPr>
                              <w:rPr>
                                <w:rFonts w:ascii="Calibri" w:hAnsi="Calibri" w:cs="Calibri"/>
                                <w:sz w:val="22"/>
                                <w:lang w:val="en-GB"/>
                              </w:rPr>
                            </w:pPr>
                            <w:hyperlink r:id="rId7" w:history="1">
                              <w:r w:rsidR="00222156" w:rsidRPr="003E004A">
                                <w:rPr>
                                  <w:rStyle w:val="Hyperlink"/>
                                  <w:rFonts w:ascii="Calibri" w:hAnsi="Calibri" w:cs="Calibri"/>
                                  <w:sz w:val="22"/>
                                  <w:lang w:val="en-GB"/>
                                </w:rPr>
                                <w:t>admin@ashfieldinf.cumbria.sch.uk</w:t>
                              </w:r>
                            </w:hyperlink>
                          </w:p>
                          <w:p w:rsidR="00222156" w:rsidRPr="003E004A" w:rsidRDefault="00BB3060" w:rsidP="00222156">
                            <w:pPr>
                              <w:rPr>
                                <w:rFonts w:ascii="Calibri" w:hAnsi="Calibri" w:cs="Calibri"/>
                                <w:sz w:val="22"/>
                                <w:lang w:val="en-GB"/>
                              </w:rPr>
                            </w:pPr>
                            <w:hyperlink r:id="rId8" w:history="1">
                              <w:r w:rsidR="00222156" w:rsidRPr="003E004A">
                                <w:rPr>
                                  <w:rStyle w:val="Hyperlink"/>
                                  <w:rFonts w:ascii="Calibri" w:hAnsi="Calibri" w:cs="Calibri"/>
                                  <w:sz w:val="22"/>
                                  <w:lang w:val="en-GB"/>
                                </w:rPr>
                                <w:t>http://www.ashfieldinf.cumbria.sch.uk/</w:t>
                              </w:r>
                            </w:hyperlink>
                            <w:r w:rsidR="00222156" w:rsidRPr="003E004A">
                              <w:rPr>
                                <w:rFonts w:ascii="Calibri" w:hAnsi="Calibri" w:cs="Calibri"/>
                                <w:sz w:val="22"/>
                                <w:lang w:val="en-GB"/>
                              </w:rPr>
                              <w:t xml:space="preserve"> </w:t>
                            </w:r>
                          </w:p>
                          <w:p w:rsidR="00222156" w:rsidRPr="00222156" w:rsidRDefault="00222156" w:rsidP="00222156">
                            <w:pPr>
                              <w:pStyle w:val="BodyText2"/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FDB8C" id="Text Box 75" o:spid="_x0000_s1029" type="#_x0000_t202" style="position:absolute;margin-left:607.25pt;margin-top:451.7pt;width:195.45pt;height:141.3pt;z-index: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" filled="f" stroked="f" strokecolor="#c9f" strokeweight="1.5pt">
                <v:textbox>
                  <w:txbxContent>
                    <w:p w:rsidR="00851B12" w:rsidRPr="003E004A" w:rsidRDefault="003930A6" w:rsidP="002422DB">
                      <w:pPr>
                        <w:pStyle w:val="BodyText2"/>
                        <w:spacing w:after="0" w:line="240" w:lineRule="auto"/>
                        <w:jc w:val="left"/>
                        <w:rPr>
                          <w:rFonts w:ascii="Calibri" w:hAnsi="Calibri" w:cs="Calibri"/>
                          <w:sz w:val="36"/>
                          <w:szCs w:val="24"/>
                          <w:lang w:val="en-GB"/>
                        </w:rPr>
                      </w:pPr>
                      <w:r w:rsidRPr="003E004A">
                        <w:rPr>
                          <w:rFonts w:ascii="Calibri" w:hAnsi="Calibri" w:cs="Calibri"/>
                          <w:sz w:val="36"/>
                          <w:szCs w:val="24"/>
                          <w:lang w:val="en-GB"/>
                        </w:rPr>
                        <w:t xml:space="preserve">         </w:t>
                      </w:r>
                      <w:r w:rsidR="00222156" w:rsidRPr="003E004A">
                        <w:rPr>
                          <w:rFonts w:ascii="Calibri" w:hAnsi="Calibri" w:cs="Calibri"/>
                          <w:sz w:val="36"/>
                          <w:szCs w:val="24"/>
                          <w:lang w:val="en-GB"/>
                        </w:rPr>
                        <w:t>Newlands Lane</w:t>
                      </w:r>
                    </w:p>
                    <w:p w:rsidR="00222156" w:rsidRPr="003E004A" w:rsidRDefault="00222156" w:rsidP="00222156">
                      <w:pPr>
                        <w:pStyle w:val="BodyText2"/>
                        <w:spacing w:after="0" w:line="240" w:lineRule="auto"/>
                        <w:rPr>
                          <w:rFonts w:ascii="Calibri" w:hAnsi="Calibri" w:cs="Calibri"/>
                          <w:sz w:val="36"/>
                          <w:szCs w:val="24"/>
                          <w:lang w:val="en-GB"/>
                        </w:rPr>
                      </w:pPr>
                      <w:r w:rsidRPr="003E004A">
                        <w:rPr>
                          <w:rFonts w:ascii="Calibri" w:hAnsi="Calibri" w:cs="Calibri"/>
                          <w:sz w:val="36"/>
                          <w:szCs w:val="24"/>
                          <w:lang w:val="en-GB"/>
                        </w:rPr>
                        <w:t>Workington</w:t>
                      </w:r>
                    </w:p>
                    <w:p w:rsidR="00222156" w:rsidRPr="003E004A" w:rsidRDefault="00222156" w:rsidP="00222156">
                      <w:pPr>
                        <w:pStyle w:val="BodyText2"/>
                        <w:spacing w:after="0" w:line="240" w:lineRule="auto"/>
                        <w:rPr>
                          <w:rFonts w:ascii="Calibri" w:hAnsi="Calibri" w:cs="Calibri"/>
                          <w:sz w:val="36"/>
                          <w:szCs w:val="24"/>
                          <w:lang w:val="en-GB"/>
                        </w:rPr>
                      </w:pPr>
                      <w:r w:rsidRPr="003E004A">
                        <w:rPr>
                          <w:rFonts w:ascii="Calibri" w:hAnsi="Calibri" w:cs="Calibri"/>
                          <w:sz w:val="36"/>
                          <w:szCs w:val="24"/>
                          <w:lang w:val="en-GB"/>
                        </w:rPr>
                        <w:t>CA14 3JG</w:t>
                      </w:r>
                    </w:p>
                    <w:p w:rsidR="00222156" w:rsidRPr="003E004A" w:rsidRDefault="00222156" w:rsidP="00222156">
                      <w:pPr>
                        <w:pStyle w:val="BodyText2"/>
                        <w:spacing w:after="0" w:line="240" w:lineRule="auto"/>
                        <w:rPr>
                          <w:rFonts w:ascii="Calibri" w:hAnsi="Calibri" w:cs="Calibri"/>
                          <w:sz w:val="24"/>
                          <w:szCs w:val="24"/>
                          <w:lang w:val="en-GB"/>
                        </w:rPr>
                      </w:pPr>
                    </w:p>
                    <w:p w:rsidR="00222156" w:rsidRPr="003E004A" w:rsidRDefault="00BB3060" w:rsidP="00222156">
                      <w:pPr>
                        <w:rPr>
                          <w:rFonts w:ascii="Calibri" w:hAnsi="Calibri" w:cs="Calibri"/>
                          <w:sz w:val="22"/>
                          <w:lang w:val="en-GB"/>
                        </w:rPr>
                      </w:pPr>
                      <w:hyperlink r:id="rId9" w:history="1">
                        <w:r w:rsidR="00222156" w:rsidRPr="003E004A">
                          <w:rPr>
                            <w:rStyle w:val="Hyperlink"/>
                            <w:rFonts w:ascii="Calibri" w:hAnsi="Calibri" w:cs="Calibri"/>
                            <w:sz w:val="22"/>
                            <w:lang w:val="en-GB"/>
                          </w:rPr>
                          <w:t>admin@ashfieldinf.cumbria.sch.uk</w:t>
                        </w:r>
                      </w:hyperlink>
                    </w:p>
                    <w:p w:rsidR="00222156" w:rsidRPr="003E004A" w:rsidRDefault="00BB3060" w:rsidP="00222156">
                      <w:pPr>
                        <w:rPr>
                          <w:rFonts w:ascii="Calibri" w:hAnsi="Calibri" w:cs="Calibri"/>
                          <w:sz w:val="22"/>
                          <w:lang w:val="en-GB"/>
                        </w:rPr>
                      </w:pPr>
                      <w:hyperlink r:id="rId10" w:history="1">
                        <w:r w:rsidR="00222156" w:rsidRPr="003E004A">
                          <w:rPr>
                            <w:rStyle w:val="Hyperlink"/>
                            <w:rFonts w:ascii="Calibri" w:hAnsi="Calibri" w:cs="Calibri"/>
                            <w:sz w:val="22"/>
                            <w:lang w:val="en-GB"/>
                          </w:rPr>
                          <w:t>http://www.ashfieldinf.cumbria.sch.uk/</w:t>
                        </w:r>
                      </w:hyperlink>
                      <w:r w:rsidR="00222156" w:rsidRPr="003E004A">
                        <w:rPr>
                          <w:rFonts w:ascii="Calibri" w:hAnsi="Calibri" w:cs="Calibri"/>
                          <w:sz w:val="22"/>
                          <w:lang w:val="en-GB"/>
                        </w:rPr>
                        <w:t xml:space="preserve"> </w:t>
                      </w:r>
                    </w:p>
                    <w:p w:rsidR="00222156" w:rsidRPr="00222156" w:rsidRDefault="00222156" w:rsidP="00222156">
                      <w:pPr>
                        <w:pStyle w:val="BodyText2"/>
                        <w:spacing w:after="0" w:line="240" w:lineRule="auto"/>
                        <w:rPr>
                          <w:rFonts w:ascii="SassoonPrimaryInfant" w:hAnsi="SassoonPrimaryInfant" w:cs="Tahoma"/>
                          <w:sz w:val="24"/>
                          <w:szCs w:val="24"/>
                          <w:lang w:val="en-GB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559E0" w:rsidRPr="003E004A">
        <w:rPr>
          <w:rFonts w:asciiTheme="minorHAnsi" w:hAnsiTheme="minorHAnsi" w:cs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page">
                  <wp:posOffset>7790180</wp:posOffset>
                </wp:positionH>
                <wp:positionV relativeFrom="page">
                  <wp:posOffset>631825</wp:posOffset>
                </wp:positionV>
                <wp:extent cx="2315845" cy="1957705"/>
                <wp:effectExtent l="0" t="3175" r="0" b="1270"/>
                <wp:wrapNone/>
                <wp:docPr id="10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5845" cy="1957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CC99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51B12" w:rsidRPr="003E004A" w:rsidRDefault="00222156" w:rsidP="00222156">
                            <w:pPr>
                              <w:pStyle w:val="CompanyName"/>
                              <w:spacing w:after="0" w:line="276" w:lineRule="auto"/>
                              <w:rPr>
                                <w:rFonts w:asciiTheme="minorHAnsi" w:hAnsiTheme="minorHAnsi" w:cstheme="minorHAnsi"/>
                                <w:b/>
                                <w:sz w:val="52"/>
                                <w:szCs w:val="36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sz w:val="52"/>
                                <w:szCs w:val="36"/>
                                <w:lang w:val="en-GB"/>
                              </w:rPr>
                              <w:t>Ashfield Infant and Nursery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30" type="#_x0000_t202" style="position:absolute;margin-left:613.4pt;margin-top:49.75pt;width:182.35pt;height:154.15pt;z-index: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" filled="f" stroked="f" strokecolor="#c9f" strokeweight="1.5pt">
                <v:textbox>
                  <w:txbxContent>
                    <w:p w:rsidR="00851B12" w:rsidRPr="003E004A" w:rsidRDefault="00222156" w:rsidP="00222156">
                      <w:pPr>
                        <w:pStyle w:val="CompanyName"/>
                        <w:spacing w:after="0" w:line="276" w:lineRule="auto"/>
                        <w:rPr>
                          <w:rFonts w:asciiTheme="minorHAnsi" w:hAnsiTheme="minorHAnsi" w:cstheme="minorHAnsi"/>
                          <w:b/>
                          <w:sz w:val="52"/>
                          <w:szCs w:val="36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b/>
                          <w:sz w:val="52"/>
                          <w:szCs w:val="36"/>
                          <w:lang w:val="en-GB"/>
                        </w:rPr>
                        <w:t>Ashfield Infant and Nursery School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559E0" w:rsidRPr="003E004A">
        <w:rPr>
          <w:rFonts w:asciiTheme="minorHAnsi" w:hAnsiTheme="minorHAnsi" w:cs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>
                <wp:simplePos x="0" y="0"/>
                <wp:positionH relativeFrom="page">
                  <wp:posOffset>7718425</wp:posOffset>
                </wp:positionH>
                <wp:positionV relativeFrom="page">
                  <wp:posOffset>457200</wp:posOffset>
                </wp:positionV>
                <wp:extent cx="2482215" cy="2498090"/>
                <wp:effectExtent l="3175" t="0" r="635" b="0"/>
                <wp:wrapNone/>
                <wp:docPr id="9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2482215" cy="249809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CC99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972F80" id="Rectangle 68" o:spid="_x0000_s1026" style="position:absolute;margin-left:607.75pt;margin-top:36pt;width:195.45pt;height:196.7pt;rotation:180;flip:y;z-index: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" fillcolor="#b6dde8" stroked="f" strokecolor="#c9f" strokeweight="1.5pt">
                <w10:wrap anchorx="page" anchory="page"/>
              </v:rect>
            </w:pict>
          </mc:Fallback>
        </mc:AlternateContent>
      </w:r>
      <w:r w:rsidR="005559E0" w:rsidRPr="003E004A">
        <w:rPr>
          <w:rFonts w:asciiTheme="minorHAnsi" w:hAnsiTheme="minorHAnsi" w:cs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page">
                  <wp:posOffset>7292975</wp:posOffset>
                </wp:positionH>
                <wp:positionV relativeFrom="page">
                  <wp:posOffset>457200</wp:posOffset>
                </wp:positionV>
                <wp:extent cx="303530" cy="6682105"/>
                <wp:effectExtent l="25400" t="19050" r="33020" b="52070"/>
                <wp:wrapNone/>
                <wp:docPr id="8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303530" cy="668210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381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77626C" id="Rectangle 76" o:spid="_x0000_s1026" style="position:absolute;margin-left:574.25pt;margin-top:36pt;width:23.9pt;height:526.15pt;rotation:180;flip:y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" fillcolor="blue" strokecolor="yellow" strokeweight="3pt">
                <v:shadow on="t" color="#243f60" opacity=".5" offset="1pt"/>
                <w10:wrap anchorx="page" anchory="page"/>
              </v:rect>
            </w:pict>
          </mc:Fallback>
        </mc:AlternateContent>
      </w:r>
      <w:r w:rsidR="00A97316" w:rsidRPr="003E004A">
        <w:rPr>
          <w:rFonts w:asciiTheme="minorHAnsi" w:hAnsiTheme="minorHAnsi" w:cstheme="minorHAnsi"/>
        </w:rPr>
        <w:t>Updated April</w:t>
      </w:r>
      <w:r w:rsidR="002F10E0" w:rsidRPr="003E004A">
        <w:rPr>
          <w:rFonts w:asciiTheme="minorHAnsi" w:hAnsiTheme="minorHAnsi" w:cstheme="minorHAnsi"/>
        </w:rPr>
        <w:t xml:space="preserve"> 2023</w:t>
      </w:r>
      <w:bookmarkStart w:id="0" w:name="_GoBack"/>
      <w:bookmarkEnd w:id="0"/>
      <w:r w:rsidR="00851B12" w:rsidRPr="003E004A">
        <w:rPr>
          <w:rFonts w:asciiTheme="minorHAnsi" w:hAnsiTheme="minorHAnsi" w:cstheme="minorHAnsi"/>
        </w:rPr>
        <w:br w:type="page"/>
      </w:r>
      <w:r w:rsidR="00294FE4" w:rsidRPr="003E004A">
        <w:rPr>
          <w:rFonts w:asciiTheme="minorHAnsi" w:hAnsiTheme="minorHAnsi" w:cstheme="minorHAnsi"/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4CE1DD" wp14:editId="0E81BF51">
                <wp:simplePos x="0" y="0"/>
                <wp:positionH relativeFrom="page">
                  <wp:posOffset>7388352</wp:posOffset>
                </wp:positionH>
                <wp:positionV relativeFrom="page">
                  <wp:posOffset>248717</wp:posOffset>
                </wp:positionV>
                <wp:extent cx="2753360" cy="5581497"/>
                <wp:effectExtent l="0" t="0" r="8890" b="635"/>
                <wp:wrapNone/>
                <wp:docPr id="7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5581497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857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362B1" w:rsidRPr="003E004A" w:rsidRDefault="009362B1" w:rsidP="009362B1">
                            <w:pPr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 xml:space="preserve">Volunteers should NEVER: </w:t>
                            </w:r>
                          </w:p>
                          <w:p w:rsidR="00A3630F" w:rsidRPr="003E004A" w:rsidRDefault="009362B1" w:rsidP="003E004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ind w:left="284" w:hanging="284"/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A</w:t>
                            </w:r>
                            <w:r w:rsidR="00A3630F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ccept </w:t>
                            </w:r>
                            <w:r w:rsidR="0093099B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children</w:t>
                            </w:r>
                            <w:r w:rsidR="003930A6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as friends </w:t>
                            </w:r>
                            <w:r w:rsidR="00A3630F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on </w:t>
                            </w:r>
                            <w:r w:rsidR="0093099B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social media web</w:t>
                            </w:r>
                            <w:r w:rsidR="00A3630F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sites.</w:t>
                            </w:r>
                          </w:p>
                          <w:p w:rsidR="009362B1" w:rsidRPr="003E004A" w:rsidRDefault="009362B1" w:rsidP="003E004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• Give or receive gifts from children.</w:t>
                            </w:r>
                          </w:p>
                          <w:p w:rsidR="009362B1" w:rsidRPr="003E004A" w:rsidRDefault="009362B1" w:rsidP="003E004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• Put online any text, image, sound or video that could upset or offend any member of the whole school community</w:t>
                            </w:r>
                          </w:p>
                          <w:p w:rsidR="009362B1" w:rsidRPr="003E004A" w:rsidRDefault="009362B1" w:rsidP="003E004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• Make, or encourage others to make sexual remarks to, or about, a pupil;</w:t>
                            </w:r>
                          </w:p>
                          <w:p w:rsidR="009362B1" w:rsidRPr="003E004A" w:rsidRDefault="009362B1" w:rsidP="003E004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• use inappropriate language to</w:t>
                            </w:r>
                            <w:r w:rsidR="00294FE4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, or in the presence of, pupils.</w:t>
                            </w:r>
                          </w:p>
                          <w:p w:rsidR="009362B1" w:rsidRPr="003E004A" w:rsidRDefault="009362B1" w:rsidP="003E004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• Enter into, or encourage, inappropriate discussions, </w:t>
                            </w:r>
                            <w:r w:rsidR="00294FE4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which may offend or harm others.</w:t>
                            </w:r>
                          </w:p>
                          <w:p w:rsidR="009362B1" w:rsidRPr="003E004A" w:rsidRDefault="009362B1" w:rsidP="003E004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• behave in a </w:t>
                            </w:r>
                            <w:r w:rsidR="00294FE4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manner, which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would lead any reasonable person to question their suitability to work with children or to a</w:t>
                            </w:r>
                            <w:r w:rsidR="00294FE4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ct as an appropriate role model.</w:t>
                            </w:r>
                          </w:p>
                          <w:p w:rsidR="00294FE4" w:rsidRPr="003E004A" w:rsidRDefault="00294FE4" w:rsidP="003E004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</w:pPr>
                          </w:p>
                          <w:p w:rsidR="009362B1" w:rsidRPr="003E004A" w:rsidRDefault="009362B1" w:rsidP="003E004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Volunteers should ALWAYS:</w:t>
                            </w:r>
                          </w:p>
                          <w:p w:rsidR="00A3630F" w:rsidRPr="003E004A" w:rsidRDefault="00A3630F" w:rsidP="003E004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510"/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Only touch children when </w:t>
                            </w:r>
                            <w:r w:rsidR="0093099B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it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is </w:t>
                            </w:r>
                            <w:r w:rsidR="009362B1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absolutely 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necessary and appropriate for the</w:t>
                            </w:r>
                            <w:r w:rsidR="0093099B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ir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well-being and safety.</w:t>
                            </w:r>
                          </w:p>
                          <w:p w:rsidR="00A3630F" w:rsidRPr="003E004A" w:rsidRDefault="00A3630F" w:rsidP="003E004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510"/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Wear sensible clothing which will not cause offence.</w:t>
                            </w:r>
                          </w:p>
                          <w:p w:rsidR="003930A6" w:rsidRPr="003E004A" w:rsidRDefault="003E004A" w:rsidP="003E004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510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T</w:t>
                            </w:r>
                            <w:r w:rsidR="00E009D8" w:rsidRPr="003E004A">
                              <w:rPr>
                                <w:rFonts w:asciiTheme="minorHAnsi" w:hAnsiTheme="minorHAnsi" w:cstheme="minorHAnsi"/>
                              </w:rPr>
                              <w:t>reat all pupil issues and those of other adults in school with the highe</w:t>
                            </w:r>
                            <w:r w:rsidR="009362B1" w:rsidRPr="003E004A">
                              <w:rPr>
                                <w:rFonts w:asciiTheme="minorHAnsi" w:hAnsiTheme="minorHAnsi" w:cstheme="minorHAnsi"/>
                              </w:rPr>
                              <w:t>st standards of confidentiality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:rsidR="00E009D8" w:rsidRPr="00824AEC" w:rsidRDefault="00E009D8" w:rsidP="003930A6">
                            <w:pPr>
                              <w:ind w:left="15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CE1DD" id="Text Box 83" o:spid="_x0000_s1031" type="#_x0000_t202" style="position:absolute;margin-left:581.75pt;margin-top:19.6pt;width:216.8pt;height:439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" fillcolor="#b6dde8" stroked="f" strokecolor="blue" strokeweight="2.25pt">
                <v:textbox>
                  <w:txbxContent>
                    <w:p w:rsidR="009362B1" w:rsidRPr="003E004A" w:rsidRDefault="009362B1" w:rsidP="009362B1">
                      <w:pPr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 xml:space="preserve">Volunteers should NEVER: </w:t>
                      </w:r>
                    </w:p>
                    <w:p w:rsidR="00A3630F" w:rsidRPr="003E004A" w:rsidRDefault="009362B1" w:rsidP="003E004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ind w:left="284" w:hanging="284"/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A</w:t>
                      </w:r>
                      <w:r w:rsidR="00A3630F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ccept </w:t>
                      </w:r>
                      <w:r w:rsidR="0093099B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children</w:t>
                      </w:r>
                      <w:r w:rsidR="003930A6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as friends </w:t>
                      </w:r>
                      <w:r w:rsidR="00A3630F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on </w:t>
                      </w:r>
                      <w:r w:rsidR="0093099B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social media web</w:t>
                      </w:r>
                      <w:r w:rsidR="00A3630F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sites.</w:t>
                      </w:r>
                    </w:p>
                    <w:p w:rsidR="009362B1" w:rsidRPr="003E004A" w:rsidRDefault="009362B1" w:rsidP="003E004A">
                      <w:pPr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• Give or receive gifts from children.</w:t>
                      </w:r>
                    </w:p>
                    <w:p w:rsidR="009362B1" w:rsidRPr="003E004A" w:rsidRDefault="009362B1" w:rsidP="003E004A">
                      <w:pPr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• Put online any text, image, sound or video that could upset or offend any member of the whole school community</w:t>
                      </w:r>
                    </w:p>
                    <w:p w:rsidR="009362B1" w:rsidRPr="003E004A" w:rsidRDefault="009362B1" w:rsidP="003E004A">
                      <w:pPr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• Make, or encourage others to make sexual remarks to, or about, a pupil;</w:t>
                      </w:r>
                    </w:p>
                    <w:p w:rsidR="009362B1" w:rsidRPr="003E004A" w:rsidRDefault="009362B1" w:rsidP="003E004A">
                      <w:pPr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• use inappropriate language to</w:t>
                      </w:r>
                      <w:r w:rsidR="00294FE4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, or in the presence of, pupils.</w:t>
                      </w:r>
                    </w:p>
                    <w:p w:rsidR="009362B1" w:rsidRPr="003E004A" w:rsidRDefault="009362B1" w:rsidP="003E004A">
                      <w:pPr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• Enter into, or encourage, inappropriate discussions, </w:t>
                      </w:r>
                      <w:r w:rsidR="00294FE4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which may offend or harm others.</w:t>
                      </w:r>
                    </w:p>
                    <w:p w:rsidR="009362B1" w:rsidRPr="003E004A" w:rsidRDefault="009362B1" w:rsidP="003E004A">
                      <w:pPr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• behave in a </w:t>
                      </w:r>
                      <w:r w:rsidR="00294FE4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manner, which</w:t>
                      </w: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would lead any reasonable person to question their suitability to work with children or to a</w:t>
                      </w:r>
                      <w:r w:rsidR="00294FE4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ct as an appropriate role model.</w:t>
                      </w:r>
                    </w:p>
                    <w:p w:rsidR="00294FE4" w:rsidRPr="003E004A" w:rsidRDefault="00294FE4" w:rsidP="003E004A">
                      <w:pPr>
                        <w:jc w:val="both"/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</w:pPr>
                    </w:p>
                    <w:p w:rsidR="009362B1" w:rsidRPr="003E004A" w:rsidRDefault="009362B1" w:rsidP="003E004A">
                      <w:pPr>
                        <w:jc w:val="both"/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Volunteers should ALWAYS:</w:t>
                      </w:r>
                    </w:p>
                    <w:p w:rsidR="00A3630F" w:rsidRPr="003E004A" w:rsidRDefault="00A3630F" w:rsidP="003E004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510"/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Only touch children when </w:t>
                      </w:r>
                      <w:r w:rsidR="0093099B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it</w:t>
                      </w: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is </w:t>
                      </w:r>
                      <w:r w:rsidR="009362B1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absolutely </w:t>
                      </w: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necessary and appropriate for the</w:t>
                      </w:r>
                      <w:r w:rsidR="0093099B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ir</w:t>
                      </w: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well-being and safety.</w:t>
                      </w:r>
                    </w:p>
                    <w:p w:rsidR="00A3630F" w:rsidRPr="003E004A" w:rsidRDefault="00A3630F" w:rsidP="003E004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510"/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Wear sensible clothing which will not cause offence.</w:t>
                      </w:r>
                    </w:p>
                    <w:p w:rsidR="003930A6" w:rsidRPr="003E004A" w:rsidRDefault="003E004A" w:rsidP="003E004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510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T</w:t>
                      </w:r>
                      <w:r w:rsidR="00E009D8" w:rsidRPr="003E004A">
                        <w:rPr>
                          <w:rFonts w:asciiTheme="minorHAnsi" w:hAnsiTheme="minorHAnsi" w:cstheme="minorHAnsi"/>
                        </w:rPr>
                        <w:t>reat all pupil issues and those of other adults in school with the highe</w:t>
                      </w:r>
                      <w:r w:rsidR="009362B1" w:rsidRPr="003E004A">
                        <w:rPr>
                          <w:rFonts w:asciiTheme="minorHAnsi" w:hAnsiTheme="minorHAnsi" w:cstheme="minorHAnsi"/>
                        </w:rPr>
                        <w:t>st standards of confidentiality</w:t>
                      </w:r>
                      <w:r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:rsidR="00E009D8" w:rsidRPr="00824AEC" w:rsidRDefault="00E009D8" w:rsidP="003930A6">
                      <w:pPr>
                        <w:ind w:left="15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94FE4" w:rsidRPr="003E004A">
        <w:rPr>
          <w:rFonts w:asciiTheme="minorHAnsi" w:hAnsiTheme="minorHAnsi" w:cs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5A6E200" wp14:editId="3E38CAC7">
                <wp:simplePos x="0" y="0"/>
                <wp:positionH relativeFrom="page">
                  <wp:posOffset>7424928</wp:posOffset>
                </wp:positionH>
                <wp:positionV relativeFrom="page">
                  <wp:posOffset>5903366</wp:posOffset>
                </wp:positionV>
                <wp:extent cx="2677160" cy="1337412"/>
                <wp:effectExtent l="19050" t="19050" r="27940" b="15240"/>
                <wp:wrapNone/>
                <wp:docPr id="5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7160" cy="133741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6DDE8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EC6" w:rsidRPr="003E004A" w:rsidRDefault="00E64EC6" w:rsidP="00E64EC6">
                            <w:pPr>
                              <w:spacing w:after="120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  <w:t>When you visit or volunteer to work in our school</w:t>
                            </w:r>
                            <w:r w:rsidR="00CC293C" w:rsidRPr="003E0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  <w:t>,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  <w:t xml:space="preserve"> you agree to follow this code of conduct in order to keep children and yourself safe.</w:t>
                            </w:r>
                            <w:r w:rsidR="00E212EA" w:rsidRPr="003E0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  <w:t xml:space="preserve">  </w:t>
                            </w:r>
                            <w:r w:rsidR="00CC293C" w:rsidRPr="003E0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  <w:t xml:space="preserve">Should a concern or 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  <w:t>allegation arise</w:t>
                            </w:r>
                            <w:r w:rsidR="00CC293C" w:rsidRPr="003E0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  <w:t xml:space="preserve">, the Head or 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  <w:t>Chair of Governors will seek advice from the Local Authority Designated Officer (LADO)</w:t>
                            </w:r>
                            <w:r w:rsidR="00CC293C" w:rsidRPr="003E0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  <w:t>.</w:t>
                            </w:r>
                            <w:r w:rsidR="00E212EA" w:rsidRPr="003E0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n-GB"/>
                              </w:rPr>
                              <w:t xml:space="preserve">     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u w:val="single"/>
                                <w:lang w:val="en-GB"/>
                              </w:rPr>
                              <w:t>Safeguarding is everyone’s responsibility!</w:t>
                            </w:r>
                          </w:p>
                          <w:p w:rsidR="00E64EC6" w:rsidRPr="00A3630F" w:rsidRDefault="00E64EC6" w:rsidP="00E64E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A6E200" id="Text Box 94" o:spid="_x0000_s1032" type="#_x0000_t202" style="position:absolute;margin-left:584.65pt;margin-top:464.85pt;width:210.8pt;height:105.3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" filled="f" fillcolor="#b6dde8" strokecolor="blue" strokeweight="2.25pt">
                <v:textbox>
                  <w:txbxContent>
                    <w:p w:rsidR="00E64EC6" w:rsidRPr="003E004A" w:rsidRDefault="00E64EC6" w:rsidP="00E64EC6">
                      <w:pPr>
                        <w:spacing w:after="120"/>
                        <w:rPr>
                          <w:rFonts w:asciiTheme="minorHAnsi" w:hAnsiTheme="minorHAnsi" w:cstheme="minorHAnsi"/>
                          <w:sz w:val="20"/>
                          <w:szCs w:val="20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sz w:val="20"/>
                          <w:szCs w:val="20"/>
                          <w:lang w:val="en-GB"/>
                        </w:rPr>
                        <w:t>When you visit or volunteer to work in our school</w:t>
                      </w:r>
                      <w:r w:rsidR="00CC293C" w:rsidRPr="003E004A">
                        <w:rPr>
                          <w:rFonts w:asciiTheme="minorHAnsi" w:hAnsiTheme="minorHAnsi" w:cstheme="minorHAnsi"/>
                          <w:sz w:val="20"/>
                          <w:szCs w:val="20"/>
                          <w:lang w:val="en-GB"/>
                        </w:rPr>
                        <w:t>,</w:t>
                      </w:r>
                      <w:r w:rsidRPr="003E004A">
                        <w:rPr>
                          <w:rFonts w:asciiTheme="minorHAnsi" w:hAnsiTheme="minorHAnsi" w:cstheme="minorHAnsi"/>
                          <w:sz w:val="20"/>
                          <w:szCs w:val="20"/>
                          <w:lang w:val="en-GB"/>
                        </w:rPr>
                        <w:t xml:space="preserve"> you agree to follow this code of conduct in order to keep children and yourself safe.</w:t>
                      </w:r>
                      <w:r w:rsidR="00E212EA" w:rsidRPr="003E004A">
                        <w:rPr>
                          <w:rFonts w:asciiTheme="minorHAnsi" w:hAnsiTheme="minorHAnsi" w:cstheme="minorHAnsi"/>
                          <w:sz w:val="20"/>
                          <w:szCs w:val="20"/>
                          <w:lang w:val="en-GB"/>
                        </w:rPr>
                        <w:t xml:space="preserve">  </w:t>
                      </w:r>
                      <w:r w:rsidR="00CC293C" w:rsidRPr="003E004A">
                        <w:rPr>
                          <w:rFonts w:asciiTheme="minorHAnsi" w:hAnsiTheme="minorHAnsi" w:cstheme="minorHAnsi"/>
                          <w:sz w:val="20"/>
                          <w:szCs w:val="20"/>
                          <w:lang w:val="en-GB"/>
                        </w:rPr>
                        <w:t xml:space="preserve">Should a concern or </w:t>
                      </w:r>
                      <w:r w:rsidRPr="003E004A">
                        <w:rPr>
                          <w:rFonts w:asciiTheme="minorHAnsi" w:hAnsiTheme="minorHAnsi" w:cstheme="minorHAnsi"/>
                          <w:sz w:val="20"/>
                          <w:szCs w:val="20"/>
                          <w:lang w:val="en-GB"/>
                        </w:rPr>
                        <w:t>allegation arise</w:t>
                      </w:r>
                      <w:r w:rsidR="00CC293C" w:rsidRPr="003E004A">
                        <w:rPr>
                          <w:rFonts w:asciiTheme="minorHAnsi" w:hAnsiTheme="minorHAnsi" w:cstheme="minorHAnsi"/>
                          <w:sz w:val="20"/>
                          <w:szCs w:val="20"/>
                          <w:lang w:val="en-GB"/>
                        </w:rPr>
                        <w:t xml:space="preserve">, the Head or </w:t>
                      </w:r>
                      <w:r w:rsidRPr="003E004A">
                        <w:rPr>
                          <w:rFonts w:asciiTheme="minorHAnsi" w:hAnsiTheme="minorHAnsi" w:cstheme="minorHAnsi"/>
                          <w:sz w:val="20"/>
                          <w:szCs w:val="20"/>
                          <w:lang w:val="en-GB"/>
                        </w:rPr>
                        <w:t>Chair of Governors will seek advice from the Local Authority Designated Officer (LADO)</w:t>
                      </w:r>
                      <w:r w:rsidR="00CC293C" w:rsidRPr="003E004A">
                        <w:rPr>
                          <w:rFonts w:asciiTheme="minorHAnsi" w:hAnsiTheme="minorHAnsi" w:cstheme="minorHAnsi"/>
                          <w:sz w:val="20"/>
                          <w:szCs w:val="20"/>
                          <w:lang w:val="en-GB"/>
                        </w:rPr>
                        <w:t>.</w:t>
                      </w:r>
                      <w:r w:rsidR="00E212EA" w:rsidRPr="003E004A">
                        <w:rPr>
                          <w:rFonts w:asciiTheme="minorHAnsi" w:hAnsiTheme="minorHAnsi" w:cstheme="minorHAnsi"/>
                          <w:sz w:val="20"/>
                          <w:szCs w:val="20"/>
                          <w:lang w:val="en-GB"/>
                        </w:rPr>
                        <w:t xml:space="preserve">     </w:t>
                      </w:r>
                      <w:r w:rsidRPr="003E004A">
                        <w:rPr>
                          <w:rFonts w:asciiTheme="minorHAnsi" w:hAnsiTheme="minorHAnsi" w:cstheme="minorHAnsi"/>
                          <w:sz w:val="20"/>
                          <w:szCs w:val="20"/>
                          <w:u w:val="single"/>
                          <w:lang w:val="en-GB"/>
                        </w:rPr>
                        <w:t>Safeguarding is everyone’s responsibility!</w:t>
                      </w:r>
                    </w:p>
                    <w:p w:rsidR="00E64EC6" w:rsidRPr="00A3630F" w:rsidRDefault="00E64EC6" w:rsidP="00E64EC6"/>
                  </w:txbxContent>
                </v:textbox>
                <w10:wrap anchorx="page" anchory="page"/>
              </v:shape>
            </w:pict>
          </mc:Fallback>
        </mc:AlternateContent>
      </w:r>
      <w:r w:rsidR="00E009D8" w:rsidRPr="003E004A">
        <w:rPr>
          <w:rFonts w:asciiTheme="minorHAnsi" w:hAnsiTheme="minorHAnsi" w:cs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3C817A6" wp14:editId="4E400F99">
                <wp:simplePos x="0" y="0"/>
                <wp:positionH relativeFrom="page">
                  <wp:posOffset>409651</wp:posOffset>
                </wp:positionH>
                <wp:positionV relativeFrom="page">
                  <wp:posOffset>672999</wp:posOffset>
                </wp:positionV>
                <wp:extent cx="2977287" cy="6525032"/>
                <wp:effectExtent l="0" t="0" r="13970" b="28575"/>
                <wp:wrapNone/>
                <wp:docPr id="3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7287" cy="6525032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6DDE8"/>
                              </a:solidFill>
                            </a14:hiddenFill>
                          </a:ext>
                        </a:extLst>
                      </wps:spPr>
                      <wps:txbx id="8">
                        <w:txbxContent>
                          <w:p w:rsidR="00A3630F" w:rsidRPr="003E004A" w:rsidRDefault="00A3630F" w:rsidP="00E64EC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lang w:val="en-GB"/>
                              </w:rPr>
                              <w:t>Ashfield Infant and Nursery School</w:t>
                            </w:r>
                          </w:p>
                          <w:p w:rsidR="00E64EC6" w:rsidRPr="003E004A" w:rsidRDefault="005559E0" w:rsidP="00E64EC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noProof/>
                                <w:sz w:val="36"/>
                                <w:lang w:val="en-GB" w:eastAsia="en-GB"/>
                              </w:rPr>
                              <w:drawing>
                                <wp:inline distT="0" distB="0" distL="0" distR="0" wp14:anchorId="68A0FA7A" wp14:editId="02B60FE3">
                                  <wp:extent cx="758825" cy="655320"/>
                                  <wp:effectExtent l="0" t="0" r="3175" b="0"/>
                                  <wp:docPr id="16" name="Picture 16" descr="new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new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8825" cy="655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3630F" w:rsidRPr="003E004A" w:rsidRDefault="00344885" w:rsidP="003E004A">
                            <w:pPr>
                              <w:spacing w:after="120"/>
                              <w:ind w:right="113"/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Nothing is more important than children’s welfare. Everyone who works with children has a respon</w:t>
                            </w:r>
                            <w:r w:rsidR="00E009D8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sibility for keeping them safe.</w:t>
                            </w:r>
                          </w:p>
                          <w:p w:rsidR="00A3630F" w:rsidRPr="003E004A" w:rsidRDefault="00A3630F" w:rsidP="003E004A">
                            <w:pPr>
                              <w:spacing w:after="120"/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Adults working</w:t>
                            </w:r>
                            <w:r w:rsidR="003A692E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at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</w:t>
                            </w:r>
                            <w:r w:rsidR="003A692E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or visiting 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the school site play an important part in the life of the school and the wider community.</w:t>
                            </w:r>
                          </w:p>
                          <w:p w:rsidR="00A3630F" w:rsidRPr="003E004A" w:rsidRDefault="00A3630F" w:rsidP="003E004A">
                            <w:pPr>
                              <w:spacing w:after="120"/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We can all play a part in keeping children safe whilst working at or visiting our school.</w:t>
                            </w:r>
                            <w:r w:rsidR="003A692E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This leaflet applies to all adults in whatever capacity who come into school.</w:t>
                            </w:r>
                          </w:p>
                          <w:p w:rsidR="00A3630F" w:rsidRPr="003E004A" w:rsidRDefault="00A3630F" w:rsidP="003E004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Please follow our Code of Conduct</w:t>
                            </w:r>
                          </w:p>
                          <w:p w:rsidR="00A3630F" w:rsidRPr="003E004A" w:rsidRDefault="00A3630F" w:rsidP="003E004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:rsidR="003E004A" w:rsidRDefault="00A3630F" w:rsidP="003E004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All those who come in conduct with children through their everyday work</w:t>
                            </w:r>
                            <w:r w:rsidR="003A692E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,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whether paid or voluntary</w:t>
                            </w:r>
                            <w:r w:rsidR="003A692E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,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are responsible for their own actions and behaviour. </w:t>
                            </w:r>
                            <w:r w:rsidR="003A692E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 xml:space="preserve">You should avoid any conduct which </w:t>
                            </w:r>
                            <w:r w:rsidR="003A692E" w:rsidRPr="003E00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c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 xml:space="preserve">ould lead any reasonable person to </w:t>
                            </w:r>
                            <w:r w:rsidR="003A692E" w:rsidRPr="003E00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 xml:space="preserve">question 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your motive</w:t>
                            </w:r>
                            <w:r w:rsidR="003A692E" w:rsidRPr="003E00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s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 xml:space="preserve"> and intention</w:t>
                            </w:r>
                            <w:r w:rsidR="003A692E" w:rsidRPr="003E00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s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 xml:space="preserve">. </w:t>
                            </w:r>
                            <w:r w:rsidR="003A692E" w:rsidRPr="003E00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 xml:space="preserve"> </w:t>
                            </w:r>
                          </w:p>
                          <w:p w:rsidR="00A3630F" w:rsidRPr="003E004A" w:rsidRDefault="00A3630F" w:rsidP="003E004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At Ashfield Infant and Nursery School</w:t>
                            </w:r>
                            <w:r w:rsidR="003A692E" w:rsidRPr="003E00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,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 xml:space="preserve"> we have a duty to safeguard and promote the welfare of our children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. </w:t>
                            </w:r>
                            <w:r w:rsidR="003A692E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</w:t>
                            </w:r>
                            <w:r w:rsidR="003930A6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All adults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will therefore:</w:t>
                            </w:r>
                          </w:p>
                          <w:p w:rsidR="00A3630F" w:rsidRPr="003E004A" w:rsidRDefault="00CC293C" w:rsidP="003E004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624"/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B</w:t>
                            </w:r>
                            <w:r w:rsidR="00A3630F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 a positive role model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: set a good example </w:t>
                            </w:r>
                            <w:r w:rsidR="00A3630F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by being 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r</w:t>
                            </w:r>
                            <w:r w:rsidR="00A3630F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espectful, fair and considerate to all.</w:t>
                            </w:r>
                          </w:p>
                          <w:p w:rsidR="00A3630F" w:rsidRPr="003E004A" w:rsidRDefault="00A3630F" w:rsidP="003E004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426" w:hanging="284"/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Treat children equally</w:t>
                            </w:r>
                            <w:r w:rsidR="00CC293C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: 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never build a “special relationship” or favour a particular child over others.</w:t>
                            </w:r>
                          </w:p>
                          <w:p w:rsidR="00A3630F" w:rsidRPr="003E004A" w:rsidRDefault="00CC293C" w:rsidP="003E004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426" w:hanging="284"/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Always act</w:t>
                            </w:r>
                            <w:r w:rsidR="00A3630F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in the child’s best interests.</w:t>
                            </w:r>
                          </w:p>
                          <w:p w:rsidR="00A3630F" w:rsidRPr="003E004A" w:rsidRDefault="00A3630F" w:rsidP="003E004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426" w:hanging="284"/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Treat information you receive in school about pupils in a discreet and confidential manner.</w:t>
                            </w:r>
                          </w:p>
                          <w:p w:rsidR="00E009D8" w:rsidRPr="003E004A" w:rsidRDefault="00E009D8" w:rsidP="003E004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426" w:hanging="284"/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Ensure that when working with an individual c</w:t>
                            </w:r>
                            <w:r w:rsidR="0006754D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hild, 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that you are visible to others at all times</w:t>
                            </w:r>
                            <w:r w:rsidR="0006754D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and not behind closed doors.</w:t>
                            </w:r>
                          </w:p>
                          <w:p w:rsidR="009830F5" w:rsidRPr="003E004A" w:rsidRDefault="009830F5" w:rsidP="003E004A">
                            <w:pPr>
                              <w:ind w:left="150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Volunteers should NEVER:</w:t>
                            </w:r>
                          </w:p>
                          <w:p w:rsidR="00E009D8" w:rsidRPr="003E004A" w:rsidRDefault="009830F5" w:rsidP="003E004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510"/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U</w:t>
                            </w:r>
                            <w:r w:rsidR="00E009D8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se</w:t>
                            </w:r>
                            <w:r w:rsidR="009362B1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a </w:t>
                            </w:r>
                            <w:r w:rsidR="00E009D8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mobile phone</w:t>
                            </w:r>
                            <w:r w:rsidR="003930A6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or communication devices</w:t>
                            </w:r>
                            <w:r w:rsidR="00E009D8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for ANY purpose while children are present. </w:t>
                            </w:r>
                          </w:p>
                          <w:p w:rsidR="003930A6" w:rsidRPr="003E004A" w:rsidRDefault="009830F5" w:rsidP="003E004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510"/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</w:t>
                            </w:r>
                            <w:r w:rsidR="00E009D8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xchange emails, text messages or phone numbers with children </w:t>
                            </w:r>
                          </w:p>
                          <w:p w:rsidR="009362B1" w:rsidRPr="003E004A" w:rsidRDefault="009830F5" w:rsidP="003E004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510"/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S</w:t>
                            </w:r>
                            <w:r w:rsidR="003930A6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hout at children other than as a warning in an emergency/safety situation;</w:t>
                            </w:r>
                          </w:p>
                          <w:p w:rsidR="009362B1" w:rsidRPr="003E004A" w:rsidRDefault="009362B1" w:rsidP="003E004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510"/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Express any prejudicial views; attempt to influence or impose their personal values, attitudes or beliefs on pupils.</w:t>
                            </w:r>
                          </w:p>
                          <w:p w:rsidR="009362B1" w:rsidRPr="003E004A" w:rsidRDefault="009362B1" w:rsidP="003E004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Volunteers should ALWAYS:</w:t>
                            </w:r>
                          </w:p>
                          <w:p w:rsidR="003930A6" w:rsidRPr="003E004A" w:rsidRDefault="009362B1" w:rsidP="003E004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510"/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R</w:t>
                            </w:r>
                            <w:r w:rsidR="003930A6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eport any situation where a pupil becomes distressed or angry;</w:t>
                            </w:r>
                          </w:p>
                          <w:p w:rsidR="003930A6" w:rsidRPr="003E004A" w:rsidRDefault="009362B1" w:rsidP="003E004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510"/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H</w:t>
                            </w:r>
                            <w:r w:rsidR="003930A6"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ave another adult present</w:t>
                            </w:r>
                          </w:p>
                          <w:p w:rsidR="00E009D8" w:rsidRPr="003E004A" w:rsidRDefault="003930A6" w:rsidP="003E004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510"/>
                              <w:jc w:val="both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Abide by the school’s Acceptable Use Agreement and Online Safety Policy </w:t>
                            </w:r>
                          </w:p>
                          <w:p w:rsidR="003930A6" w:rsidRPr="003E004A" w:rsidRDefault="003930A6" w:rsidP="003E004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</w:rPr>
                            </w:pP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lang w:val="en-GB"/>
                              </w:rPr>
                              <w:t xml:space="preserve">If you are worried about a member of staff’s actions, speak to Mrs </w:t>
                            </w:r>
                            <w:r w:rsidR="00A97316" w:rsidRPr="003E004A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lang w:val="en-GB"/>
                              </w:rPr>
                              <w:t xml:space="preserve">Barclay 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lang w:val="en-GB"/>
                              </w:rPr>
                              <w:t xml:space="preserve">or in her absence Mrs Ives.  If you are worried about the actions of the </w:t>
                            </w:r>
                            <w:proofErr w:type="spellStart"/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lang w:val="en-GB"/>
                              </w:rPr>
                              <w:t>Headteacher</w:t>
                            </w:r>
                            <w:proofErr w:type="spellEnd"/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lang w:val="en-GB"/>
                              </w:rPr>
                              <w:t xml:space="preserve">, speak to the </w:t>
                            </w:r>
                            <w:r w:rsidR="00A97316" w:rsidRPr="003E004A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lang w:val="en-GB"/>
                              </w:rPr>
                              <w:t xml:space="preserve">Acting 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lang w:val="en-GB"/>
                              </w:rPr>
                              <w:t xml:space="preserve">Chair of Governors, Mrs </w:t>
                            </w:r>
                            <w:r w:rsidR="00A97316" w:rsidRPr="003E004A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lang w:val="en-GB"/>
                              </w:rPr>
                              <w:t>Deborah Wilkinson</w:t>
                            </w:r>
                            <w:r w:rsidRPr="003E004A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lang w:val="en-GB"/>
                              </w:rPr>
                              <w:t>.</w:t>
                            </w:r>
                          </w:p>
                          <w:p w:rsidR="003930A6" w:rsidRPr="003E004A" w:rsidRDefault="003930A6" w:rsidP="003930A6">
                            <w:pPr>
                              <w:ind w:left="150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:rsidR="00E009D8" w:rsidRPr="003E004A" w:rsidRDefault="00E009D8" w:rsidP="00E009D8">
                            <w:pPr>
                              <w:pStyle w:val="Heading4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817A6" id="Text Box 81" o:spid="_x0000_s1033" type="#_x0000_t202" style="position:absolute;margin-left:32.25pt;margin-top:53pt;width:234.45pt;height:513.8pt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" filled="f" fillcolor="#b6dde8" strokecolor="blue" strokeweight="1.5pt">
                <v:textbox style="mso-next-textbox:#Text Box 82">
                  <w:txbxContent>
                    <w:p w:rsidR="00A3630F" w:rsidRPr="003E004A" w:rsidRDefault="00A3630F" w:rsidP="00E64EC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36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b/>
                          <w:sz w:val="36"/>
                          <w:lang w:val="en-GB"/>
                        </w:rPr>
                        <w:t>Ashfield Infant and Nursery School</w:t>
                      </w:r>
                    </w:p>
                    <w:p w:rsidR="00E64EC6" w:rsidRPr="003E004A" w:rsidRDefault="005559E0" w:rsidP="00E64EC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36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b/>
                          <w:noProof/>
                          <w:sz w:val="36"/>
                          <w:lang w:val="en-GB" w:eastAsia="en-GB"/>
                        </w:rPr>
                        <w:drawing>
                          <wp:inline distT="0" distB="0" distL="0" distR="0" wp14:anchorId="68A0FA7A" wp14:editId="02B60FE3">
                            <wp:extent cx="758825" cy="655320"/>
                            <wp:effectExtent l="0" t="0" r="3175" b="0"/>
                            <wp:docPr id="16" name="Picture 16" descr="new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new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8825" cy="655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3630F" w:rsidRPr="003E004A" w:rsidRDefault="00344885" w:rsidP="003E004A">
                      <w:pPr>
                        <w:spacing w:after="120"/>
                        <w:ind w:right="113"/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Nothing is more important than children’s welfare. Everyone who works with children has a respon</w:t>
                      </w:r>
                      <w:r w:rsidR="00E009D8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sibility for keeping them safe.</w:t>
                      </w:r>
                    </w:p>
                    <w:p w:rsidR="00A3630F" w:rsidRPr="003E004A" w:rsidRDefault="00A3630F" w:rsidP="003E004A">
                      <w:pPr>
                        <w:spacing w:after="120"/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Adults working</w:t>
                      </w:r>
                      <w:r w:rsidR="003A692E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at</w:t>
                      </w: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</w:t>
                      </w:r>
                      <w:r w:rsidR="003A692E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or visiting </w:t>
                      </w: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the school site play an important part in the life of the school and the wider community.</w:t>
                      </w:r>
                    </w:p>
                    <w:p w:rsidR="00A3630F" w:rsidRPr="003E004A" w:rsidRDefault="00A3630F" w:rsidP="003E004A">
                      <w:pPr>
                        <w:spacing w:after="120"/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We can all play a part in keeping children safe whilst working at or visiting our school.</w:t>
                      </w:r>
                      <w:r w:rsidR="003A692E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</w:t>
                      </w: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This leaflet applies to all adults in whatever capacity who come into school.</w:t>
                      </w:r>
                    </w:p>
                    <w:p w:rsidR="00A3630F" w:rsidRPr="003E004A" w:rsidRDefault="00A3630F" w:rsidP="003E004A">
                      <w:pPr>
                        <w:jc w:val="both"/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Please follow our Code of Conduct</w:t>
                      </w:r>
                    </w:p>
                    <w:p w:rsidR="00A3630F" w:rsidRPr="003E004A" w:rsidRDefault="00A3630F" w:rsidP="003E004A">
                      <w:pPr>
                        <w:jc w:val="both"/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n-GB"/>
                        </w:rPr>
                      </w:pPr>
                    </w:p>
                    <w:p w:rsidR="003E004A" w:rsidRDefault="00A3630F" w:rsidP="003E004A">
                      <w:pPr>
                        <w:jc w:val="both"/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All those who come in conduct with children through their everyday work</w:t>
                      </w:r>
                      <w:r w:rsidR="003A692E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,</w:t>
                      </w: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whether paid or voluntary</w:t>
                      </w:r>
                      <w:r w:rsidR="003A692E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,</w:t>
                      </w: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are responsible for their own actions and behaviour. </w:t>
                      </w:r>
                      <w:r w:rsidR="003A692E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</w:t>
                      </w:r>
                      <w:r w:rsidRPr="003E00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 xml:space="preserve">You should avoid any conduct which </w:t>
                      </w:r>
                      <w:r w:rsidR="003A692E" w:rsidRPr="003E00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c</w:t>
                      </w:r>
                      <w:r w:rsidRPr="003E00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 xml:space="preserve">ould lead any reasonable person to </w:t>
                      </w:r>
                      <w:r w:rsidR="003A692E" w:rsidRPr="003E00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 xml:space="preserve">question </w:t>
                      </w:r>
                      <w:r w:rsidRPr="003E00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your motive</w:t>
                      </w:r>
                      <w:r w:rsidR="003A692E" w:rsidRPr="003E00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s</w:t>
                      </w:r>
                      <w:r w:rsidRPr="003E00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 xml:space="preserve"> and intention</w:t>
                      </w:r>
                      <w:r w:rsidR="003A692E" w:rsidRPr="003E00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s</w:t>
                      </w:r>
                      <w:r w:rsidRPr="003E00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 xml:space="preserve">. </w:t>
                      </w:r>
                      <w:r w:rsidR="003A692E" w:rsidRPr="003E00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 xml:space="preserve"> </w:t>
                      </w:r>
                    </w:p>
                    <w:p w:rsidR="00A3630F" w:rsidRPr="003E004A" w:rsidRDefault="00A3630F" w:rsidP="003E004A">
                      <w:pPr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At Ashfield Infant and Nursery School</w:t>
                      </w:r>
                      <w:r w:rsidR="003A692E" w:rsidRPr="003E00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,</w:t>
                      </w:r>
                      <w:r w:rsidRPr="003E00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 xml:space="preserve"> we have a duty to safeguard and promote the welfare of our children</w:t>
                      </w: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. </w:t>
                      </w:r>
                      <w:r w:rsidR="003A692E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</w:t>
                      </w:r>
                      <w:r w:rsidR="003930A6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All adults</w:t>
                      </w: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will therefore:</w:t>
                      </w:r>
                    </w:p>
                    <w:p w:rsidR="00A3630F" w:rsidRPr="003E004A" w:rsidRDefault="00CC293C" w:rsidP="003E004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624"/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B</w:t>
                      </w:r>
                      <w:r w:rsidR="00A3630F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e a positive role model</w:t>
                      </w: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: set a good example </w:t>
                      </w:r>
                      <w:r w:rsidR="00A3630F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by being </w:t>
                      </w: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r</w:t>
                      </w:r>
                      <w:r w:rsidR="00A3630F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espectful, fair and considerate to all.</w:t>
                      </w:r>
                    </w:p>
                    <w:p w:rsidR="00A3630F" w:rsidRPr="003E004A" w:rsidRDefault="00A3630F" w:rsidP="003E004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426" w:hanging="284"/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Treat children equally</w:t>
                      </w:r>
                      <w:r w:rsidR="00CC293C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: </w:t>
                      </w: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never build a “special relationship” or favour a particular child over others.</w:t>
                      </w:r>
                    </w:p>
                    <w:p w:rsidR="00A3630F" w:rsidRPr="003E004A" w:rsidRDefault="00CC293C" w:rsidP="003E004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426" w:hanging="284"/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Always act</w:t>
                      </w:r>
                      <w:r w:rsidR="00A3630F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in the child’s best interests.</w:t>
                      </w:r>
                    </w:p>
                    <w:p w:rsidR="00A3630F" w:rsidRPr="003E004A" w:rsidRDefault="00A3630F" w:rsidP="003E004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426" w:hanging="284"/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Treat information you receive in school about pupils in a discreet and confidential manner.</w:t>
                      </w:r>
                    </w:p>
                    <w:p w:rsidR="00E009D8" w:rsidRPr="003E004A" w:rsidRDefault="00E009D8" w:rsidP="003E004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426" w:hanging="284"/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Ensure that when working with an individual c</w:t>
                      </w:r>
                      <w:r w:rsidR="0006754D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hild, </w:t>
                      </w: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that you are visible to others at all times</w:t>
                      </w:r>
                      <w:r w:rsidR="0006754D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and not behind closed doors.</w:t>
                      </w:r>
                    </w:p>
                    <w:p w:rsidR="009830F5" w:rsidRPr="003E004A" w:rsidRDefault="009830F5" w:rsidP="003E004A">
                      <w:pPr>
                        <w:ind w:left="150"/>
                        <w:jc w:val="both"/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Volunteers should NEVER:</w:t>
                      </w:r>
                    </w:p>
                    <w:p w:rsidR="00E009D8" w:rsidRPr="003E004A" w:rsidRDefault="009830F5" w:rsidP="003E004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510"/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U</w:t>
                      </w:r>
                      <w:r w:rsidR="00E009D8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se</w:t>
                      </w:r>
                      <w:r w:rsidR="009362B1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a </w:t>
                      </w:r>
                      <w:r w:rsidR="00E009D8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mobile phone</w:t>
                      </w:r>
                      <w:r w:rsidR="003930A6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or communication devices</w:t>
                      </w:r>
                      <w:r w:rsidR="00E009D8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for ANY purpose while children are present. </w:t>
                      </w:r>
                    </w:p>
                    <w:p w:rsidR="003930A6" w:rsidRPr="003E004A" w:rsidRDefault="009830F5" w:rsidP="003E004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510"/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E</w:t>
                      </w:r>
                      <w:r w:rsidR="00E009D8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xchange emails, text messages or phone numbers with children </w:t>
                      </w:r>
                    </w:p>
                    <w:p w:rsidR="009362B1" w:rsidRPr="003E004A" w:rsidRDefault="009830F5" w:rsidP="003E004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510"/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S</w:t>
                      </w:r>
                      <w:r w:rsidR="003930A6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hout at children other than as a warning in an emergency/safety situation;</w:t>
                      </w:r>
                    </w:p>
                    <w:p w:rsidR="009362B1" w:rsidRPr="003E004A" w:rsidRDefault="009362B1" w:rsidP="003E004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510"/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Express any prejudicial views; attempt to influence or impose their personal values, attitudes or beliefs on pupils.</w:t>
                      </w:r>
                    </w:p>
                    <w:p w:rsidR="009362B1" w:rsidRPr="003E004A" w:rsidRDefault="009362B1" w:rsidP="003E004A">
                      <w:pPr>
                        <w:jc w:val="both"/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Volunteers should ALWAYS:</w:t>
                      </w:r>
                    </w:p>
                    <w:p w:rsidR="003930A6" w:rsidRPr="003E004A" w:rsidRDefault="009362B1" w:rsidP="003E004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510"/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R</w:t>
                      </w:r>
                      <w:r w:rsidR="003930A6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eport any situation where a pupil becomes distressed or angry;</w:t>
                      </w:r>
                    </w:p>
                    <w:p w:rsidR="003930A6" w:rsidRPr="003E004A" w:rsidRDefault="009362B1" w:rsidP="003E004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510"/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H</w:t>
                      </w:r>
                      <w:r w:rsidR="003930A6" w:rsidRPr="003E004A">
                        <w:rPr>
                          <w:rFonts w:asciiTheme="minorHAnsi" w:hAnsiTheme="minorHAnsi" w:cstheme="minorHAnsi"/>
                          <w:lang w:val="en-GB"/>
                        </w:rPr>
                        <w:t>ave another adult present</w:t>
                      </w:r>
                    </w:p>
                    <w:p w:rsidR="00E009D8" w:rsidRPr="003E004A" w:rsidRDefault="003930A6" w:rsidP="003E004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510"/>
                        <w:jc w:val="both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Abide by the school’s Acceptable Use Agreement and Online Safety Policy </w:t>
                      </w:r>
                    </w:p>
                    <w:p w:rsidR="003930A6" w:rsidRPr="003E004A" w:rsidRDefault="003930A6" w:rsidP="003E004A">
                      <w:pPr>
                        <w:jc w:val="both"/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</w:rPr>
                      </w:pPr>
                      <w:r w:rsidRPr="003E004A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lang w:val="en-GB"/>
                        </w:rPr>
                        <w:t xml:space="preserve">If you are worried about a member of staff’s actions, speak to Mrs </w:t>
                      </w:r>
                      <w:r w:rsidR="00A97316" w:rsidRPr="003E004A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lang w:val="en-GB"/>
                        </w:rPr>
                        <w:t xml:space="preserve">Barclay </w:t>
                      </w:r>
                      <w:r w:rsidRPr="003E004A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lang w:val="en-GB"/>
                        </w:rPr>
                        <w:t xml:space="preserve">or in her absence Mrs Ives.  If you are worried about the actions of the </w:t>
                      </w:r>
                      <w:proofErr w:type="spellStart"/>
                      <w:r w:rsidRPr="003E004A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lang w:val="en-GB"/>
                        </w:rPr>
                        <w:t>Headteacher</w:t>
                      </w:r>
                      <w:proofErr w:type="spellEnd"/>
                      <w:r w:rsidRPr="003E004A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lang w:val="en-GB"/>
                        </w:rPr>
                        <w:t xml:space="preserve">, speak to the </w:t>
                      </w:r>
                      <w:r w:rsidR="00A97316" w:rsidRPr="003E004A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lang w:val="en-GB"/>
                        </w:rPr>
                        <w:t xml:space="preserve">Acting </w:t>
                      </w:r>
                      <w:r w:rsidRPr="003E004A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lang w:val="en-GB"/>
                        </w:rPr>
                        <w:t xml:space="preserve">Chair of Governors, Mrs </w:t>
                      </w:r>
                      <w:r w:rsidR="00A97316" w:rsidRPr="003E004A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lang w:val="en-GB"/>
                        </w:rPr>
                        <w:t>Deborah Wilkinson</w:t>
                      </w:r>
                      <w:r w:rsidRPr="003E004A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lang w:val="en-GB"/>
                        </w:rPr>
                        <w:t>.</w:t>
                      </w:r>
                    </w:p>
                    <w:p w:rsidR="003930A6" w:rsidRPr="003E004A" w:rsidRDefault="003930A6" w:rsidP="003930A6">
                      <w:pPr>
                        <w:ind w:left="150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:rsidR="00E009D8" w:rsidRPr="003E004A" w:rsidRDefault="00E009D8" w:rsidP="00E009D8">
                      <w:pPr>
                        <w:pStyle w:val="Heading4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422DB" w:rsidRPr="003E004A">
        <w:rPr>
          <w:rFonts w:asciiTheme="minorHAnsi" w:hAnsiTheme="minorHAnsi" w:cs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54F919D" wp14:editId="78920A6D">
                <wp:simplePos x="0" y="0"/>
                <wp:positionH relativeFrom="page">
                  <wp:posOffset>3778370</wp:posOffset>
                </wp:positionH>
                <wp:positionV relativeFrom="page">
                  <wp:posOffset>258792</wp:posOffset>
                </wp:positionV>
                <wp:extent cx="2824971" cy="7047230"/>
                <wp:effectExtent l="0" t="0" r="0" b="1270"/>
                <wp:wrapNone/>
                <wp:docPr id="6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4971" cy="704723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linkedTxbx id="8" seq="1"/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4F919D" id="Text Box 82" o:spid="_x0000_s1034" type="#_x0000_t202" style="position:absolute;margin-left:297.5pt;margin-top:20.4pt;width:222.45pt;height:554.9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" fillcolor="#b6dde8" stroked="f" strokecolor="blue" strokeweight="1.5pt">
                <v:textbox>
                  <w:txbxContent/>
                </v:textbox>
                <w10:wrap anchorx="page" anchory="page"/>
              </v:shape>
            </w:pict>
          </mc:Fallback>
        </mc:AlternateContent>
      </w:r>
      <w:r w:rsidR="005559E0" w:rsidRPr="003E004A">
        <w:rPr>
          <w:rFonts w:asciiTheme="minorHAnsi" w:hAnsiTheme="minorHAnsi" w:cs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260985</wp:posOffset>
                </wp:positionV>
                <wp:extent cx="2844165" cy="320040"/>
                <wp:effectExtent l="19050" t="22860" r="32385" b="47625"/>
                <wp:wrapNone/>
                <wp:docPr id="1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165" cy="32004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381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40E5B8" id="Rectangle 85" o:spid="_x0000_s1026" style="position:absolute;margin-left:36pt;margin-top:20.55pt;width:223.95pt;height:25.2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" fillcolor="blue" strokecolor="yellow" strokeweight="3pt">
                <v:shadow on="t" color="#243f60" opacity=".5" offset="1pt"/>
                <w10:wrap anchorx="page" anchory="page"/>
              </v:rect>
            </w:pict>
          </mc:Fallback>
        </mc:AlternateContent>
      </w:r>
    </w:p>
    <w:sectPr w:rsidR="00051AEB" w:rsidRPr="003E004A" w:rsidSect="00EC1E6A">
      <w:pgSz w:w="16839" w:h="11907" w:orient="landscape" w:code="9"/>
      <w:pgMar w:top="11448" w:right="720" w:bottom="530" w:left="720" w:header="720" w:footer="720" w:gutter="0"/>
      <w:cols w:num="3"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8BAE35B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518282D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7E1EB37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E4F29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E7BE00A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47B3A48"/>
    <w:multiLevelType w:val="hybridMultilevel"/>
    <w:tmpl w:val="21E47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DB6D9E"/>
    <w:multiLevelType w:val="hybridMultilevel"/>
    <w:tmpl w:val="0818E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957D4"/>
    <w:multiLevelType w:val="hybridMultilevel"/>
    <w:tmpl w:val="482EA3E2"/>
    <w:lvl w:ilvl="0" w:tplc="08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8" w15:restartNumberingAfterBreak="0">
    <w:nsid w:val="49B67DC4"/>
    <w:multiLevelType w:val="hybridMultilevel"/>
    <w:tmpl w:val="1B643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8C5AE8"/>
    <w:multiLevelType w:val="hybridMultilevel"/>
    <w:tmpl w:val="6F129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D401D8"/>
    <w:multiLevelType w:val="hybridMultilevel"/>
    <w:tmpl w:val="B5A4D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3D4D93"/>
    <w:multiLevelType w:val="hybridMultilevel"/>
    <w:tmpl w:val="AE5ECB78"/>
    <w:lvl w:ilvl="0" w:tplc="4CFA9F4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6600CC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7731BD"/>
    <w:multiLevelType w:val="hybridMultilevel"/>
    <w:tmpl w:val="FB28F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6"/>
  </w:num>
  <w:num w:numId="8">
    <w:abstractNumId w:val="8"/>
  </w:num>
  <w:num w:numId="9">
    <w:abstractNumId w:val="12"/>
  </w:num>
  <w:num w:numId="10">
    <w:abstractNumId w:val="7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0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156"/>
    <w:rsid w:val="000034A3"/>
    <w:rsid w:val="0001679B"/>
    <w:rsid w:val="00041099"/>
    <w:rsid w:val="00051A00"/>
    <w:rsid w:val="00051AEB"/>
    <w:rsid w:val="0005219B"/>
    <w:rsid w:val="000541DD"/>
    <w:rsid w:val="00060E77"/>
    <w:rsid w:val="0006754D"/>
    <w:rsid w:val="000A4144"/>
    <w:rsid w:val="000B17E3"/>
    <w:rsid w:val="000D6D6F"/>
    <w:rsid w:val="000E79D4"/>
    <w:rsid w:val="000F6F77"/>
    <w:rsid w:val="00113046"/>
    <w:rsid w:val="00113C1B"/>
    <w:rsid w:val="00117B94"/>
    <w:rsid w:val="00146D98"/>
    <w:rsid w:val="00176C9E"/>
    <w:rsid w:val="001866D2"/>
    <w:rsid w:val="00194D68"/>
    <w:rsid w:val="001D7242"/>
    <w:rsid w:val="001E7399"/>
    <w:rsid w:val="00207164"/>
    <w:rsid w:val="0022079E"/>
    <w:rsid w:val="00221285"/>
    <w:rsid w:val="002213EA"/>
    <w:rsid w:val="00222156"/>
    <w:rsid w:val="002422DB"/>
    <w:rsid w:val="00242515"/>
    <w:rsid w:val="002454EE"/>
    <w:rsid w:val="00251F4F"/>
    <w:rsid w:val="002714B2"/>
    <w:rsid w:val="00280BF5"/>
    <w:rsid w:val="00281C43"/>
    <w:rsid w:val="00281C92"/>
    <w:rsid w:val="00282209"/>
    <w:rsid w:val="00294FE4"/>
    <w:rsid w:val="002B5EDA"/>
    <w:rsid w:val="002B6E82"/>
    <w:rsid w:val="002F10E0"/>
    <w:rsid w:val="002F2AE5"/>
    <w:rsid w:val="00307804"/>
    <w:rsid w:val="00311432"/>
    <w:rsid w:val="003139FD"/>
    <w:rsid w:val="00315B5D"/>
    <w:rsid w:val="00320B3D"/>
    <w:rsid w:val="003321E5"/>
    <w:rsid w:val="003374E3"/>
    <w:rsid w:val="003433BE"/>
    <w:rsid w:val="00344885"/>
    <w:rsid w:val="0035391E"/>
    <w:rsid w:val="00361FF6"/>
    <w:rsid w:val="00364189"/>
    <w:rsid w:val="0038072E"/>
    <w:rsid w:val="00381A35"/>
    <w:rsid w:val="00387200"/>
    <w:rsid w:val="003930A6"/>
    <w:rsid w:val="00396E84"/>
    <w:rsid w:val="00397D3D"/>
    <w:rsid w:val="003A358D"/>
    <w:rsid w:val="003A692E"/>
    <w:rsid w:val="003B0965"/>
    <w:rsid w:val="003B534A"/>
    <w:rsid w:val="003C2C8D"/>
    <w:rsid w:val="003C3DB6"/>
    <w:rsid w:val="003E004A"/>
    <w:rsid w:val="003E4295"/>
    <w:rsid w:val="003E6F76"/>
    <w:rsid w:val="003F5DAB"/>
    <w:rsid w:val="00413925"/>
    <w:rsid w:val="00416292"/>
    <w:rsid w:val="00426EF3"/>
    <w:rsid w:val="00432975"/>
    <w:rsid w:val="00457A31"/>
    <w:rsid w:val="00457D53"/>
    <w:rsid w:val="00461BDC"/>
    <w:rsid w:val="00477C75"/>
    <w:rsid w:val="00482CEA"/>
    <w:rsid w:val="00483C07"/>
    <w:rsid w:val="00486E9E"/>
    <w:rsid w:val="00495EA6"/>
    <w:rsid w:val="004A7F53"/>
    <w:rsid w:val="004D4AFB"/>
    <w:rsid w:val="004F658A"/>
    <w:rsid w:val="00500F98"/>
    <w:rsid w:val="00506068"/>
    <w:rsid w:val="005063B3"/>
    <w:rsid w:val="00512AB9"/>
    <w:rsid w:val="0051390B"/>
    <w:rsid w:val="00517687"/>
    <w:rsid w:val="00530253"/>
    <w:rsid w:val="0054533A"/>
    <w:rsid w:val="005559E0"/>
    <w:rsid w:val="00557A64"/>
    <w:rsid w:val="00574910"/>
    <w:rsid w:val="00580358"/>
    <w:rsid w:val="005920DE"/>
    <w:rsid w:val="005C653E"/>
    <w:rsid w:val="005D7E1B"/>
    <w:rsid w:val="005E49E4"/>
    <w:rsid w:val="005F72E4"/>
    <w:rsid w:val="00623964"/>
    <w:rsid w:val="0064297C"/>
    <w:rsid w:val="0064622B"/>
    <w:rsid w:val="00647EC5"/>
    <w:rsid w:val="006536D0"/>
    <w:rsid w:val="0068510C"/>
    <w:rsid w:val="006912A5"/>
    <w:rsid w:val="00691851"/>
    <w:rsid w:val="006A19A3"/>
    <w:rsid w:val="006B19BD"/>
    <w:rsid w:val="006D1B21"/>
    <w:rsid w:val="006D3708"/>
    <w:rsid w:val="006F3C36"/>
    <w:rsid w:val="006F6C37"/>
    <w:rsid w:val="007033B4"/>
    <w:rsid w:val="00707EC6"/>
    <w:rsid w:val="007109A2"/>
    <w:rsid w:val="007352E2"/>
    <w:rsid w:val="00735EB0"/>
    <w:rsid w:val="0074553A"/>
    <w:rsid w:val="00770B4B"/>
    <w:rsid w:val="0077109C"/>
    <w:rsid w:val="00775D14"/>
    <w:rsid w:val="007813B3"/>
    <w:rsid w:val="007A00A8"/>
    <w:rsid w:val="007A0FA5"/>
    <w:rsid w:val="007B47AA"/>
    <w:rsid w:val="007C1A63"/>
    <w:rsid w:val="007D09B2"/>
    <w:rsid w:val="008218F9"/>
    <w:rsid w:val="0082272F"/>
    <w:rsid w:val="00823427"/>
    <w:rsid w:val="00824AEC"/>
    <w:rsid w:val="008509D8"/>
    <w:rsid w:val="00851B12"/>
    <w:rsid w:val="008619C8"/>
    <w:rsid w:val="008C0EA3"/>
    <w:rsid w:val="008C0FE8"/>
    <w:rsid w:val="008E56FA"/>
    <w:rsid w:val="008F0C51"/>
    <w:rsid w:val="008F37DC"/>
    <w:rsid w:val="00903461"/>
    <w:rsid w:val="00907B68"/>
    <w:rsid w:val="00920E87"/>
    <w:rsid w:val="009218D8"/>
    <w:rsid w:val="0092298C"/>
    <w:rsid w:val="00924595"/>
    <w:rsid w:val="0093099B"/>
    <w:rsid w:val="00933884"/>
    <w:rsid w:val="009362B1"/>
    <w:rsid w:val="0095439D"/>
    <w:rsid w:val="00961801"/>
    <w:rsid w:val="009830F5"/>
    <w:rsid w:val="00991048"/>
    <w:rsid w:val="0099163D"/>
    <w:rsid w:val="009B61B1"/>
    <w:rsid w:val="009C1F92"/>
    <w:rsid w:val="009C2619"/>
    <w:rsid w:val="009C2883"/>
    <w:rsid w:val="009E727E"/>
    <w:rsid w:val="00A206CE"/>
    <w:rsid w:val="00A25E6E"/>
    <w:rsid w:val="00A3630F"/>
    <w:rsid w:val="00A46270"/>
    <w:rsid w:val="00A47628"/>
    <w:rsid w:val="00A50916"/>
    <w:rsid w:val="00A53AA6"/>
    <w:rsid w:val="00A56F63"/>
    <w:rsid w:val="00A633ED"/>
    <w:rsid w:val="00A748ED"/>
    <w:rsid w:val="00A83B8B"/>
    <w:rsid w:val="00A83D8A"/>
    <w:rsid w:val="00A95815"/>
    <w:rsid w:val="00A97316"/>
    <w:rsid w:val="00AA274B"/>
    <w:rsid w:val="00AB0D9E"/>
    <w:rsid w:val="00AB14A6"/>
    <w:rsid w:val="00AC5EAF"/>
    <w:rsid w:val="00AF65B8"/>
    <w:rsid w:val="00AF68AB"/>
    <w:rsid w:val="00B45E93"/>
    <w:rsid w:val="00B61A98"/>
    <w:rsid w:val="00B64F0D"/>
    <w:rsid w:val="00B82FBB"/>
    <w:rsid w:val="00B83792"/>
    <w:rsid w:val="00B84196"/>
    <w:rsid w:val="00B95CC9"/>
    <w:rsid w:val="00BA7D7E"/>
    <w:rsid w:val="00BB1F09"/>
    <w:rsid w:val="00BD1B8D"/>
    <w:rsid w:val="00BE3EDD"/>
    <w:rsid w:val="00C17710"/>
    <w:rsid w:val="00C564A3"/>
    <w:rsid w:val="00C56951"/>
    <w:rsid w:val="00C65C7E"/>
    <w:rsid w:val="00C67399"/>
    <w:rsid w:val="00C72419"/>
    <w:rsid w:val="00C74FFA"/>
    <w:rsid w:val="00C76E8F"/>
    <w:rsid w:val="00C82568"/>
    <w:rsid w:val="00C870EB"/>
    <w:rsid w:val="00CA495D"/>
    <w:rsid w:val="00CB2E99"/>
    <w:rsid w:val="00CB62EF"/>
    <w:rsid w:val="00CC293C"/>
    <w:rsid w:val="00CE284A"/>
    <w:rsid w:val="00CF3358"/>
    <w:rsid w:val="00D26473"/>
    <w:rsid w:val="00D6798F"/>
    <w:rsid w:val="00D85DA9"/>
    <w:rsid w:val="00D960AB"/>
    <w:rsid w:val="00DA174E"/>
    <w:rsid w:val="00DD1842"/>
    <w:rsid w:val="00DD4DBB"/>
    <w:rsid w:val="00DE5C1A"/>
    <w:rsid w:val="00DF64A4"/>
    <w:rsid w:val="00E009D8"/>
    <w:rsid w:val="00E0352C"/>
    <w:rsid w:val="00E15701"/>
    <w:rsid w:val="00E212EA"/>
    <w:rsid w:val="00E4420D"/>
    <w:rsid w:val="00E6150E"/>
    <w:rsid w:val="00E64EC6"/>
    <w:rsid w:val="00E774E4"/>
    <w:rsid w:val="00E81C70"/>
    <w:rsid w:val="00EA15ED"/>
    <w:rsid w:val="00EA1ACE"/>
    <w:rsid w:val="00EA5D48"/>
    <w:rsid w:val="00EA61F6"/>
    <w:rsid w:val="00EA7B67"/>
    <w:rsid w:val="00EB2120"/>
    <w:rsid w:val="00EC1E6A"/>
    <w:rsid w:val="00EC4527"/>
    <w:rsid w:val="00EE3251"/>
    <w:rsid w:val="00EF541D"/>
    <w:rsid w:val="00F207A5"/>
    <w:rsid w:val="00F405DD"/>
    <w:rsid w:val="00F423AB"/>
    <w:rsid w:val="00F4518C"/>
    <w:rsid w:val="00F60C9D"/>
    <w:rsid w:val="00F6292F"/>
    <w:rsid w:val="00F62F51"/>
    <w:rsid w:val="00F81628"/>
    <w:rsid w:val="00F9056F"/>
    <w:rsid w:val="00F90B8F"/>
    <w:rsid w:val="00FC3D5A"/>
    <w:rsid w:val="00FC6871"/>
    <w:rsid w:val="00FD42CA"/>
    <w:rsid w:val="00FE5E47"/>
    <w:rsid w:val="00FF15D2"/>
    <w:rsid w:val="00FF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position-horizontal-relative:page;mso-position-vertical-relative:page" fillcolor="#396" stroke="f" strokecolor="#c9f">
      <v:fill color="#396" opacity="29491f"/>
      <v:stroke color="#c9f" weight="1.5pt" on="f"/>
      <o:colormru v:ext="edit" colors="blue,#fc0,yellow,#cc0,#f60,#a0e0c0,#6cbaaf,#bbe9d2"/>
      <o:colormenu v:ext="edit" fillcolor="none [1304]" strokecolor="none"/>
    </o:shapedefaults>
    <o:shapelayout v:ext="edit">
      <o:idmap v:ext="edit" data="1"/>
    </o:shapelayout>
  </w:shapeDefaults>
  <w:decimalSymbol w:val="."/>
  <w:listSeparator w:val=","/>
  <w14:docId w14:val="6B9E0946"/>
  <w15:docId w15:val="{AC93A511-C7AA-4D22-9425-9CDFF045F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0E77"/>
    <w:rPr>
      <w:sz w:val="24"/>
      <w:szCs w:val="24"/>
      <w:lang w:val="en-US" w:eastAsia="en-US"/>
    </w:rPr>
  </w:style>
  <w:style w:type="paragraph" w:styleId="Heading1">
    <w:name w:val="heading 1"/>
    <w:next w:val="Normal"/>
    <w:qFormat/>
    <w:rsid w:val="00176C9E"/>
    <w:pPr>
      <w:keepNext/>
      <w:spacing w:after="360"/>
      <w:outlineLvl w:val="0"/>
    </w:pPr>
    <w:rPr>
      <w:rFonts w:ascii="Lucida Sans Unicode" w:hAnsi="Lucida Sans Unicode"/>
      <w:spacing w:val="10"/>
      <w:kern w:val="28"/>
      <w:sz w:val="44"/>
      <w:szCs w:val="44"/>
      <w:lang w:val="en-US" w:eastAsia="en-US"/>
    </w:rPr>
  </w:style>
  <w:style w:type="paragraph" w:styleId="Heading2">
    <w:name w:val="heading 2"/>
    <w:next w:val="Normal"/>
    <w:link w:val="Heading2Char"/>
    <w:qFormat/>
    <w:rsid w:val="00176C9E"/>
    <w:pPr>
      <w:spacing w:after="120"/>
      <w:outlineLvl w:val="1"/>
    </w:pPr>
    <w:rPr>
      <w:rFonts w:ascii="Lucida Sans Unicode" w:hAnsi="Lucida Sans Unicode" w:cs="Arial"/>
      <w:kern w:val="28"/>
      <w:sz w:val="40"/>
      <w:szCs w:val="40"/>
      <w:lang w:val="en-US" w:eastAsia="en-US"/>
    </w:rPr>
  </w:style>
  <w:style w:type="paragraph" w:styleId="Heading3">
    <w:name w:val="heading 3"/>
    <w:next w:val="Normal"/>
    <w:link w:val="Heading3Char"/>
    <w:qFormat/>
    <w:rsid w:val="00CA495D"/>
    <w:pPr>
      <w:spacing w:after="120"/>
      <w:outlineLvl w:val="2"/>
    </w:pPr>
    <w:rPr>
      <w:rFonts w:ascii="Lucida Sans Unicode" w:hAnsi="Lucida Sans Unicode" w:cs="Arial"/>
      <w:spacing w:val="-5"/>
      <w:sz w:val="28"/>
      <w:szCs w:val="28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B82FB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1E7399"/>
    <w:rPr>
      <w:rFonts w:ascii="Lucida Sans Unicode" w:hAnsi="Lucida Sans Unicode" w:cs="Arial"/>
      <w:spacing w:val="-5"/>
      <w:sz w:val="28"/>
      <w:szCs w:val="22"/>
      <w:lang w:val="en-US" w:eastAsia="en-US" w:bidi="ar-SA"/>
    </w:rPr>
  </w:style>
  <w:style w:type="paragraph" w:customStyle="1" w:styleId="Address2">
    <w:name w:val="Address 2"/>
    <w:rsid w:val="00432975"/>
    <w:rPr>
      <w:rFonts w:ascii="Lucida Sans Unicode" w:hAnsi="Lucida Sans Unicode" w:cs="Arial"/>
      <w:bCs/>
      <w:spacing w:val="10"/>
      <w:szCs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1E7399"/>
    <w:rPr>
      <w:rFonts w:ascii="Lucida Sans Unicode" w:hAnsi="Lucida Sans Unicode" w:cs="Arial"/>
      <w:kern w:val="28"/>
      <w:sz w:val="40"/>
      <w:szCs w:val="40"/>
      <w:lang w:val="en-US" w:eastAsia="en-US" w:bidi="ar-SA"/>
    </w:rPr>
  </w:style>
  <w:style w:type="paragraph" w:customStyle="1" w:styleId="Address1">
    <w:name w:val="Address 1"/>
    <w:rsid w:val="00432975"/>
    <w:rPr>
      <w:rFonts w:ascii="Lucida Sans Unicode" w:hAnsi="Lucida Sans Unicode" w:cs="Arial"/>
      <w:bCs/>
      <w:spacing w:val="10"/>
      <w:szCs w:val="2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2156"/>
    <w:rPr>
      <w:rFonts w:ascii="Tahoma" w:hAnsi="Tahoma" w:cs="Tahoma"/>
      <w:sz w:val="16"/>
      <w:szCs w:val="16"/>
    </w:rPr>
  </w:style>
  <w:style w:type="paragraph" w:customStyle="1" w:styleId="Tagline">
    <w:name w:val="Tagline"/>
    <w:rsid w:val="003321E5"/>
    <w:pPr>
      <w:jc w:val="center"/>
    </w:pPr>
    <w:rPr>
      <w:rFonts w:ascii="Lucida Sans Unicode" w:hAnsi="Lucida Sans Unicode" w:cs="Arial"/>
      <w:i/>
      <w:spacing w:val="20"/>
      <w:sz w:val="24"/>
      <w:szCs w:val="56"/>
      <w:lang w:val="en-US" w:eastAsia="en-US"/>
    </w:rPr>
  </w:style>
  <w:style w:type="paragraph" w:customStyle="1" w:styleId="BodyText1">
    <w:name w:val="Body Text 1"/>
    <w:rsid w:val="001866D2"/>
    <w:pPr>
      <w:spacing w:after="240" w:line="320" w:lineRule="atLeast"/>
    </w:pPr>
    <w:rPr>
      <w:rFonts w:ascii="Lucida Sans Unicode" w:hAnsi="Lucida Sans Unicode" w:cs="Arial"/>
      <w:spacing w:val="-5"/>
      <w:sz w:val="22"/>
      <w:szCs w:val="22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156"/>
    <w:rPr>
      <w:rFonts w:ascii="Tahoma" w:hAnsi="Tahoma" w:cs="Tahoma"/>
      <w:sz w:val="16"/>
      <w:szCs w:val="16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1E7399"/>
    <w:rPr>
      <w:rFonts w:ascii="Lucida Sans Unicode" w:hAnsi="Lucida Sans Unicode" w:cs="Arial"/>
      <w:spacing w:val="-5"/>
      <w:sz w:val="28"/>
      <w:szCs w:val="28"/>
      <w:lang w:val="en-US" w:eastAsia="en-US" w:bidi="ar-SA"/>
    </w:rPr>
  </w:style>
  <w:style w:type="paragraph" w:styleId="ListBullet">
    <w:name w:val="List Bullet"/>
    <w:basedOn w:val="Normal"/>
    <w:rsid w:val="00426EF3"/>
    <w:pPr>
      <w:numPr>
        <w:numId w:val="2"/>
      </w:numPr>
    </w:pPr>
    <w:rPr>
      <w:rFonts w:ascii="Lucida Sans Unicode" w:hAnsi="Lucida Sans Unicode"/>
      <w:sz w:val="22"/>
    </w:rPr>
  </w:style>
  <w:style w:type="paragraph" w:customStyle="1" w:styleId="CompanyName">
    <w:name w:val="Company Name"/>
    <w:rsid w:val="00176C9E"/>
    <w:pPr>
      <w:keepNext/>
      <w:spacing w:after="480" w:line="960" w:lineRule="exact"/>
      <w:jc w:val="center"/>
    </w:pPr>
    <w:rPr>
      <w:rFonts w:ascii="Lucida Sans Unicode" w:hAnsi="Lucida Sans Unicode"/>
      <w:kern w:val="28"/>
      <w:sz w:val="72"/>
      <w:szCs w:val="72"/>
      <w:lang w:val="en-US" w:eastAsia="en-US"/>
    </w:rPr>
  </w:style>
  <w:style w:type="paragraph" w:styleId="BodyText2">
    <w:name w:val="Body Text 2"/>
    <w:rsid w:val="001866D2"/>
    <w:pPr>
      <w:spacing w:after="240" w:line="320" w:lineRule="atLeast"/>
      <w:jc w:val="center"/>
    </w:pPr>
    <w:rPr>
      <w:rFonts w:ascii="Lucida Sans Unicode" w:hAnsi="Lucida Sans Unicode" w:cs="Arial"/>
      <w:spacing w:val="-5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22215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3630F"/>
    <w:pPr>
      <w:ind w:left="720"/>
      <w:contextualSpacing/>
    </w:pPr>
    <w:rPr>
      <w:rFonts w:ascii="Calibri" w:eastAsia="Calibri" w:hAnsi="Calibri"/>
    </w:rPr>
  </w:style>
  <w:style w:type="paragraph" w:styleId="NoSpacing">
    <w:name w:val="No Spacing"/>
    <w:uiPriority w:val="1"/>
    <w:qFormat/>
    <w:rsid w:val="00E212EA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hfieldinf.cumbria.sch.uk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dmin@ashfieldinf.cumbria.sch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3.jpeg"/><Relationship Id="rId5" Type="http://schemas.openxmlformats.org/officeDocument/2006/relationships/image" Target="media/image1.jpeg"/><Relationship Id="rId10" Type="http://schemas.openxmlformats.org/officeDocument/2006/relationships/hyperlink" Target="http://www.ashfieldinf.cumbria.sch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@ashfieldinf.cumbria.sch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armwood\AppData\Roaming\Microsoft\Templates\Business%20brochur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Business brochure</Template>
  <TotalTime>98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Charlwood</dc:creator>
  <cp:lastModifiedBy>Amy Barclay</cp:lastModifiedBy>
  <cp:revision>4</cp:revision>
  <cp:lastPrinted>2023-04-24T10:34:00Z</cp:lastPrinted>
  <dcterms:created xsi:type="dcterms:W3CDTF">2023-02-17T15:05:00Z</dcterms:created>
  <dcterms:modified xsi:type="dcterms:W3CDTF">2023-04-24T12:03:00Z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TC060861651033</vt:lpwstr>
  </property>
</Properties>
</file>